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ECBBA" w14:textId="77777777" w:rsidR="00B60761" w:rsidRPr="007F7E70" w:rsidRDefault="00B60761" w:rsidP="0056733A">
      <w:pPr>
        <w:ind w:right="900"/>
        <w:rPr>
          <w:rFonts w:ascii="Calibri" w:hAnsi="Calibri" w:cs="Calibri"/>
        </w:rPr>
      </w:pPr>
    </w:p>
    <w:p w14:paraId="3D9A5019" w14:textId="77777777" w:rsidR="001334BB" w:rsidRPr="007F7E70" w:rsidRDefault="001334BB" w:rsidP="0056733A">
      <w:pPr>
        <w:ind w:right="900"/>
        <w:rPr>
          <w:rFonts w:ascii="Calibri" w:hAnsi="Calibri" w:cs="Calibri"/>
        </w:rPr>
      </w:pPr>
    </w:p>
    <w:p w14:paraId="63FFAB64" w14:textId="77777777" w:rsidR="00DF2DE4" w:rsidRPr="007F7E70" w:rsidRDefault="00DF2DE4" w:rsidP="0056733A">
      <w:pPr>
        <w:ind w:right="900"/>
        <w:rPr>
          <w:rFonts w:ascii="Calibri" w:hAnsi="Calibri" w:cs="Calibri"/>
        </w:rPr>
      </w:pPr>
    </w:p>
    <w:p w14:paraId="625F1323" w14:textId="77777777" w:rsidR="00DF2DE4" w:rsidRPr="007F7E70" w:rsidRDefault="00DF2DE4" w:rsidP="0056733A">
      <w:pPr>
        <w:jc w:val="center"/>
        <w:rPr>
          <w:rFonts w:ascii="Calibri" w:hAnsi="Calibri" w:cs="Calibri"/>
          <w:b/>
          <w:sz w:val="32"/>
          <w:szCs w:val="32"/>
          <w:lang w:val="hr-BA"/>
        </w:rPr>
      </w:pPr>
      <w:r w:rsidRPr="007F7E70">
        <w:rPr>
          <w:rFonts w:ascii="Calibri" w:hAnsi="Calibri" w:cs="Calibri"/>
          <w:b/>
          <w:sz w:val="32"/>
          <w:szCs w:val="32"/>
          <w:lang w:val="hr-BA"/>
        </w:rPr>
        <w:t xml:space="preserve">Provedba neformalnih </w:t>
      </w:r>
      <w:r w:rsidR="00480FB2" w:rsidRPr="007F7E70">
        <w:rPr>
          <w:rFonts w:ascii="Calibri" w:hAnsi="Calibri" w:cs="Calibri"/>
          <w:b/>
          <w:sz w:val="32"/>
          <w:szCs w:val="32"/>
          <w:lang w:val="hr-BA"/>
        </w:rPr>
        <w:t>radionic</w:t>
      </w:r>
      <w:r w:rsidRPr="007F7E70">
        <w:rPr>
          <w:rFonts w:ascii="Calibri" w:hAnsi="Calibri" w:cs="Calibri"/>
          <w:b/>
          <w:sz w:val="32"/>
          <w:szCs w:val="32"/>
          <w:lang w:val="hr-BA"/>
        </w:rPr>
        <w:t>a za žene</w:t>
      </w:r>
    </w:p>
    <w:p w14:paraId="746E108F" w14:textId="77777777" w:rsidR="00DF2DE4" w:rsidRPr="007F7E70" w:rsidRDefault="00DF2DE4" w:rsidP="0056733A">
      <w:pPr>
        <w:autoSpaceDE w:val="0"/>
        <w:autoSpaceDN w:val="0"/>
        <w:adjustRightInd w:val="0"/>
        <w:jc w:val="center"/>
        <w:rPr>
          <w:rFonts w:ascii="Calibri" w:hAnsi="Calibri" w:cs="Calibri"/>
          <w:bCs/>
          <w:i/>
          <w:sz w:val="32"/>
          <w:szCs w:val="32"/>
          <w:lang w:eastAsia="bs-Latn-BA"/>
        </w:rPr>
      </w:pPr>
      <w:r w:rsidRPr="007F7E70">
        <w:rPr>
          <w:rFonts w:ascii="Calibri" w:hAnsi="Calibri" w:cs="Calibri"/>
          <w:bCs/>
          <w:i/>
          <w:sz w:val="32"/>
          <w:szCs w:val="32"/>
          <w:lang w:eastAsia="bs-Latn-BA"/>
        </w:rPr>
        <w:t xml:space="preserve">u okviru projekta </w:t>
      </w:r>
    </w:p>
    <w:p w14:paraId="3D7E3EE7" w14:textId="77777777" w:rsidR="00DF2DE4" w:rsidRPr="007F7E70" w:rsidRDefault="00334EF8" w:rsidP="0056733A">
      <w:pPr>
        <w:jc w:val="center"/>
        <w:rPr>
          <w:rFonts w:ascii="Calibri" w:hAnsi="Calibri" w:cs="Calibri"/>
          <w:bCs/>
          <w:i/>
          <w:sz w:val="32"/>
          <w:szCs w:val="32"/>
          <w:lang w:eastAsia="bs-Latn-BA"/>
        </w:rPr>
      </w:pPr>
      <w:r w:rsidRPr="007F7E70">
        <w:rPr>
          <w:rFonts w:ascii="Calibri" w:hAnsi="Calibri" w:cs="Calibri"/>
          <w:bCs/>
          <w:i/>
          <w:sz w:val="32"/>
          <w:szCs w:val="32"/>
          <w:lang w:eastAsia="bs-Latn-BA"/>
        </w:rPr>
        <w:t xml:space="preserve">Osnaživanje </w:t>
      </w:r>
      <w:r w:rsidR="00DF2DE4" w:rsidRPr="007F7E70">
        <w:rPr>
          <w:rFonts w:ascii="Calibri" w:hAnsi="Calibri" w:cs="Calibri"/>
          <w:bCs/>
          <w:i/>
          <w:sz w:val="32"/>
          <w:szCs w:val="32"/>
          <w:lang w:eastAsia="bs-Latn-BA"/>
        </w:rPr>
        <w:t>žen</w:t>
      </w:r>
      <w:r w:rsidRPr="007F7E70">
        <w:rPr>
          <w:rFonts w:ascii="Calibri" w:hAnsi="Calibri" w:cs="Calibri"/>
          <w:bCs/>
          <w:i/>
          <w:sz w:val="32"/>
          <w:szCs w:val="32"/>
          <w:lang w:eastAsia="bs-Latn-BA"/>
        </w:rPr>
        <w:t>a</w:t>
      </w:r>
      <w:r w:rsidR="00DF2DE4" w:rsidRPr="007F7E70">
        <w:rPr>
          <w:rFonts w:ascii="Calibri" w:hAnsi="Calibri" w:cs="Calibri"/>
          <w:bCs/>
          <w:i/>
          <w:sz w:val="32"/>
          <w:szCs w:val="32"/>
          <w:lang w:eastAsia="bs-Latn-BA"/>
        </w:rPr>
        <w:t xml:space="preserve"> u Bosni i Hercegovini</w:t>
      </w:r>
      <w:r w:rsidRPr="007F7E70">
        <w:rPr>
          <w:rFonts w:ascii="Calibri" w:hAnsi="Calibri" w:cs="Calibri"/>
          <w:bCs/>
          <w:i/>
          <w:sz w:val="32"/>
          <w:szCs w:val="32"/>
          <w:lang w:eastAsia="bs-Latn-BA"/>
        </w:rPr>
        <w:t xml:space="preserve"> – Seeds of wellbeing</w:t>
      </w:r>
    </w:p>
    <w:p w14:paraId="2F3FEE9F" w14:textId="77777777" w:rsidR="00DF2DE4" w:rsidRPr="007F7E70" w:rsidRDefault="00DF2DE4" w:rsidP="0056733A">
      <w:pPr>
        <w:jc w:val="center"/>
        <w:rPr>
          <w:rFonts w:ascii="Calibri" w:hAnsi="Calibri" w:cs="Calibri"/>
          <w:b/>
          <w:lang w:val="hr-BA"/>
        </w:rPr>
      </w:pPr>
    </w:p>
    <w:p w14:paraId="42B22746" w14:textId="77777777" w:rsidR="00DF2DE4" w:rsidRPr="007F7E70" w:rsidRDefault="00DF2DE4" w:rsidP="0056733A">
      <w:pPr>
        <w:jc w:val="center"/>
        <w:rPr>
          <w:rFonts w:ascii="Calibri" w:hAnsi="Calibri" w:cs="Calibri"/>
          <w:b/>
          <w:lang w:val="hr-BA"/>
        </w:rPr>
      </w:pPr>
      <w:r w:rsidRPr="007F7E70">
        <w:rPr>
          <w:rFonts w:ascii="Calibri" w:hAnsi="Calibri" w:cs="Calibri"/>
          <w:b/>
          <w:lang w:val="hr-BA"/>
        </w:rPr>
        <w:t>Opis uvjeta i zadataka za kandidate (ToR)</w:t>
      </w:r>
    </w:p>
    <w:p w14:paraId="47997648" w14:textId="77777777" w:rsidR="00DF2DE4" w:rsidRPr="007F7E70" w:rsidRDefault="00DF2DE4" w:rsidP="0056733A">
      <w:pPr>
        <w:jc w:val="center"/>
        <w:rPr>
          <w:rFonts w:ascii="Calibri" w:hAnsi="Calibri" w:cs="Calibri"/>
          <w:b/>
          <w:lang w:val="hr-BA"/>
        </w:rPr>
      </w:pPr>
    </w:p>
    <w:p w14:paraId="655B776E" w14:textId="77777777" w:rsidR="00DF2DE4" w:rsidRPr="007F7E70" w:rsidRDefault="00DF2DE4" w:rsidP="0056733A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t xml:space="preserve">O PROJEKTU </w:t>
      </w:r>
      <w:r w:rsidR="00334EF8" w:rsidRPr="007F7E70">
        <w:rPr>
          <w:rFonts w:cs="Calibri"/>
          <w:b/>
          <w:bCs/>
          <w:sz w:val="24"/>
          <w:szCs w:val="24"/>
          <w:lang w:val="hr-BA"/>
        </w:rPr>
        <w:t>Osnaživanje žena Seeds of wellbeing</w:t>
      </w:r>
    </w:p>
    <w:p w14:paraId="0101978C" w14:textId="77777777" w:rsidR="00DF2DE4" w:rsidRPr="007F7E70" w:rsidRDefault="00DF2DE4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 </w:t>
      </w:r>
    </w:p>
    <w:p w14:paraId="351F8E82" w14:textId="7DA621A4" w:rsidR="00DF2DE4" w:rsidRPr="007F7E70" w:rsidRDefault="00DF2DE4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Projekt </w:t>
      </w:r>
      <w:r w:rsidR="00334EF8" w:rsidRPr="007F7E70">
        <w:rPr>
          <w:rStyle w:val="normaltextrun"/>
          <w:rFonts w:ascii="Calibri" w:hAnsi="Calibri" w:cs="Calibri"/>
          <w:i/>
          <w:lang w:val="hr-BA"/>
        </w:rPr>
        <w:t>Osnaživanje</w:t>
      </w:r>
      <w:r w:rsidRPr="007F7E70">
        <w:rPr>
          <w:rStyle w:val="normaltextrun"/>
          <w:rFonts w:ascii="Calibri" w:hAnsi="Calibri" w:cs="Calibri"/>
          <w:i/>
          <w:lang w:val="hr-BA"/>
        </w:rPr>
        <w:t xml:space="preserve"> žen</w:t>
      </w:r>
      <w:r w:rsidR="00334EF8" w:rsidRPr="007F7E70">
        <w:rPr>
          <w:rStyle w:val="normaltextrun"/>
          <w:rFonts w:ascii="Calibri" w:hAnsi="Calibri" w:cs="Calibri"/>
          <w:i/>
          <w:lang w:val="hr-BA"/>
        </w:rPr>
        <w:t>a</w:t>
      </w:r>
      <w:r w:rsidRPr="007F7E70">
        <w:rPr>
          <w:rStyle w:val="normaltextrun"/>
          <w:rFonts w:ascii="Calibri" w:hAnsi="Calibri" w:cs="Calibri"/>
          <w:i/>
          <w:lang w:val="hr-BA"/>
        </w:rPr>
        <w:t xml:space="preserve"> u Bosni i Hercegovini</w:t>
      </w:r>
      <w:r w:rsidR="00334EF8" w:rsidRPr="007F7E70">
        <w:rPr>
          <w:rStyle w:val="normaltextrun"/>
          <w:rFonts w:ascii="Calibri" w:hAnsi="Calibri" w:cs="Calibri"/>
          <w:i/>
          <w:lang w:val="hr-BA"/>
        </w:rPr>
        <w:t xml:space="preserve"> – Seeds of wellbeing</w:t>
      </w:r>
      <w:r w:rsidRPr="007F7E70">
        <w:rPr>
          <w:rStyle w:val="normaltextrun"/>
          <w:rFonts w:ascii="Calibri" w:hAnsi="Calibri" w:cs="Calibri"/>
          <w:lang w:val="hr-BA"/>
        </w:rPr>
        <w:t xml:space="preserve"> usmjeren je na osnaživanje žena koje se nalaze u nepovoljnom socioekonomskom položaju, s posebnim fokusom na žene iz ruralnih i </w:t>
      </w:r>
      <w:r w:rsidR="00334EF8" w:rsidRPr="007F7E70">
        <w:rPr>
          <w:rStyle w:val="normaltextrun"/>
          <w:rFonts w:ascii="Calibri" w:hAnsi="Calibri" w:cs="Calibri"/>
          <w:lang w:val="hr-BA"/>
        </w:rPr>
        <w:t>rubnih urbanih</w:t>
      </w:r>
      <w:r w:rsidRPr="007F7E70">
        <w:rPr>
          <w:rStyle w:val="normaltextrun"/>
          <w:rFonts w:ascii="Calibri" w:hAnsi="Calibri" w:cs="Calibri"/>
          <w:lang w:val="hr-BA"/>
        </w:rPr>
        <w:t xml:space="preserve"> područja</w:t>
      </w:r>
      <w:r w:rsidR="00334EF8" w:rsidRPr="007F7E70">
        <w:rPr>
          <w:rStyle w:val="normaltextrun"/>
          <w:rFonts w:ascii="Calibri" w:hAnsi="Calibri" w:cs="Calibri"/>
          <w:lang w:val="hr-BA"/>
        </w:rPr>
        <w:t xml:space="preserve"> i njihovih obitelji.</w:t>
      </w:r>
      <w:r w:rsidRPr="007F7E70">
        <w:rPr>
          <w:rStyle w:val="normaltextrun"/>
          <w:rFonts w:ascii="Calibri" w:hAnsi="Calibri" w:cs="Calibri"/>
          <w:lang w:val="hr-BA"/>
        </w:rPr>
        <w:t xml:space="preserve"> Cilj projekta je povećanje </w:t>
      </w:r>
      <w:r w:rsidR="00334EF8" w:rsidRPr="007F7E70">
        <w:rPr>
          <w:rStyle w:val="normaltextrun"/>
          <w:rFonts w:ascii="Calibri" w:hAnsi="Calibri" w:cs="Calibri"/>
          <w:lang w:val="hr-BA"/>
        </w:rPr>
        <w:t xml:space="preserve">kompetencija i osnaživanje </w:t>
      </w:r>
      <w:r w:rsidR="001D1505">
        <w:rPr>
          <w:rStyle w:val="normaltextrun"/>
          <w:rFonts w:ascii="Calibri" w:hAnsi="Calibri" w:cs="Calibri"/>
          <w:lang w:val="hr-BA"/>
        </w:rPr>
        <w:t xml:space="preserve">žena </w:t>
      </w:r>
      <w:r w:rsidR="00334EF8" w:rsidRPr="007F7E70">
        <w:rPr>
          <w:rStyle w:val="normaltextrun"/>
          <w:rFonts w:ascii="Calibri" w:hAnsi="Calibri" w:cs="Calibri"/>
          <w:lang w:val="hr-BA"/>
        </w:rPr>
        <w:t xml:space="preserve">kroz serije radionica za </w:t>
      </w:r>
      <w:r w:rsidRPr="007F7E70">
        <w:rPr>
          <w:rStyle w:val="normaltextrun"/>
          <w:rFonts w:ascii="Calibri" w:hAnsi="Calibri" w:cs="Calibri"/>
          <w:lang w:val="hr-BA"/>
        </w:rPr>
        <w:t xml:space="preserve">stjecanje praktičnih i prenosivih vještina, </w:t>
      </w:r>
      <w:r w:rsidR="00334EF8" w:rsidRPr="007F7E70">
        <w:rPr>
          <w:rStyle w:val="normaltextrun"/>
          <w:rFonts w:ascii="Calibri" w:hAnsi="Calibri" w:cs="Calibri"/>
          <w:lang w:val="hr-BA"/>
        </w:rPr>
        <w:t xml:space="preserve">osvješćivanje važnosti prevencije zdravlja i mentalnog zdravlja, </w:t>
      </w:r>
      <w:r w:rsidRPr="007F7E70">
        <w:rPr>
          <w:rStyle w:val="normaltextrun"/>
          <w:rFonts w:ascii="Calibri" w:hAnsi="Calibri" w:cs="Calibri"/>
          <w:lang w:val="hr-BA"/>
        </w:rPr>
        <w:t>razvoj financijske pismenosti, unapređenje spremnosti za tržište rada te osnaživanje za donošenje ekonomskih</w:t>
      </w:r>
      <w:r w:rsidR="00334EF8" w:rsidRPr="007F7E70">
        <w:rPr>
          <w:rStyle w:val="normaltextrun"/>
          <w:rFonts w:ascii="Calibri" w:hAnsi="Calibri" w:cs="Calibri"/>
          <w:lang w:val="hr-BA"/>
        </w:rPr>
        <w:t xml:space="preserve"> i ekoloških</w:t>
      </w:r>
      <w:r w:rsidRPr="007F7E70">
        <w:rPr>
          <w:rStyle w:val="normaltextrun"/>
          <w:rFonts w:ascii="Calibri" w:hAnsi="Calibri" w:cs="Calibri"/>
          <w:lang w:val="hr-BA"/>
        </w:rPr>
        <w:t xml:space="preserve"> odluka u vlastitom domaćinstvu. Kroz neformalne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>e, koje vode iskusni i certificirani treneri, polaznicama se pruža prilika da kroz interaktivne metode rada, primjere iz stvarnog života i konkretne alate razviju samopouzdanje, unaprijede vlastite kompetencije i povećaju svoj</w:t>
      </w:r>
      <w:r w:rsidR="00334EF8" w:rsidRPr="007F7E70">
        <w:rPr>
          <w:rStyle w:val="normaltextrun"/>
          <w:rFonts w:ascii="Calibri" w:hAnsi="Calibri" w:cs="Calibri"/>
          <w:lang w:val="hr-BA"/>
        </w:rPr>
        <w:t>e kompetencije i budu osnažene.</w:t>
      </w:r>
      <w:r w:rsidRPr="007F7E70">
        <w:rPr>
          <w:rStyle w:val="normaltextrun"/>
          <w:rFonts w:ascii="Calibri" w:hAnsi="Calibri" w:cs="Calibri"/>
          <w:lang w:val="hr-BA"/>
        </w:rPr>
        <w:t xml:space="preserve"> Svaka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>a osmišljena je tako da odgovara stvarnim potrebama ciljne skupine, uz fleksibilnu i lokalno prilagođenu provedbu</w:t>
      </w:r>
      <w:r w:rsidR="00334EF8" w:rsidRPr="007F7E70">
        <w:rPr>
          <w:rStyle w:val="normaltextrun"/>
          <w:rFonts w:ascii="Calibri" w:hAnsi="Calibri" w:cs="Calibri"/>
          <w:lang w:val="hr-BA"/>
        </w:rPr>
        <w:t xml:space="preserve"> na terenu</w:t>
      </w:r>
      <w:r w:rsidRPr="007F7E70">
        <w:rPr>
          <w:rStyle w:val="normaltextrun"/>
          <w:rFonts w:ascii="Calibri" w:hAnsi="Calibri" w:cs="Calibri"/>
          <w:lang w:val="hr-BA"/>
        </w:rPr>
        <w:t>.</w:t>
      </w:r>
    </w:p>
    <w:p w14:paraId="16AAD0FF" w14:textId="77777777" w:rsidR="004F02C9" w:rsidRPr="007F7E70" w:rsidRDefault="004F02C9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3220755B" w14:textId="77777777" w:rsidR="004F02C9" w:rsidRPr="007F7E70" w:rsidRDefault="004F02C9" w:rsidP="0056733A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t xml:space="preserve">CILJEVI I REZULTAT ANGAŽMANA </w:t>
      </w:r>
    </w:p>
    <w:p w14:paraId="2242F46C" w14:textId="77777777" w:rsidR="004F02C9" w:rsidRPr="007F7E70" w:rsidRDefault="004F02C9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7DA79295" w14:textId="389EFDEA" w:rsidR="004F02C9" w:rsidRPr="007F7E70" w:rsidRDefault="004F02C9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Kako bi se unaprijedila ekonomska uključenost</w:t>
      </w:r>
      <w:r w:rsidR="0049045A">
        <w:rPr>
          <w:rStyle w:val="normaltextrun"/>
          <w:rFonts w:ascii="Calibri" w:hAnsi="Calibri" w:cs="Calibri"/>
          <w:lang w:val="hr-BA"/>
        </w:rPr>
        <w:t xml:space="preserve">, osnaživanje i </w:t>
      </w:r>
      <w:r w:rsidR="00D65CEF">
        <w:rPr>
          <w:rStyle w:val="normaltextrun"/>
          <w:rFonts w:ascii="Calibri" w:hAnsi="Calibri" w:cs="Calibri"/>
          <w:lang w:val="hr-BA"/>
        </w:rPr>
        <w:t>otpornost</w:t>
      </w:r>
      <w:r w:rsidRPr="007F7E70">
        <w:rPr>
          <w:rStyle w:val="normaltextrun"/>
          <w:rFonts w:ascii="Calibri" w:hAnsi="Calibri" w:cs="Calibri"/>
          <w:lang w:val="hr-BA"/>
        </w:rPr>
        <w:t xml:space="preserve"> žena koje se nalaze u nepovoljnom položaju, Caritas Bosne i Hercegovine planira realizaciju ciljanih neformalnih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 xml:space="preserve">a u lokalnim zajednicama diljem BiH u okviru projekta </w:t>
      </w:r>
      <w:r w:rsidR="00D34498" w:rsidRPr="007F7E70">
        <w:rPr>
          <w:rStyle w:val="normaltextrun"/>
          <w:rFonts w:ascii="Calibri" w:hAnsi="Calibri" w:cs="Calibri"/>
          <w:i/>
          <w:lang w:val="hr-BA"/>
        </w:rPr>
        <w:t>Osnaživanje žena</w:t>
      </w:r>
      <w:r w:rsidR="00AA7651" w:rsidRPr="007F7E70">
        <w:rPr>
          <w:rStyle w:val="normaltextrun"/>
          <w:rFonts w:ascii="Calibri" w:hAnsi="Calibri" w:cs="Calibri"/>
          <w:i/>
          <w:lang w:val="hr-BA"/>
        </w:rPr>
        <w:t xml:space="preserve"> u BiH -</w:t>
      </w:r>
      <w:r w:rsidR="00D34498" w:rsidRPr="007F7E70">
        <w:rPr>
          <w:rStyle w:val="normaltextrun"/>
          <w:rFonts w:ascii="Calibri" w:hAnsi="Calibri" w:cs="Calibri"/>
          <w:i/>
          <w:lang w:val="hr-BA"/>
        </w:rPr>
        <w:t xml:space="preserve"> Seeds of wellbeing</w:t>
      </w:r>
      <w:r w:rsidRPr="007F7E70">
        <w:rPr>
          <w:rStyle w:val="normaltextrun"/>
          <w:rFonts w:ascii="Calibri" w:hAnsi="Calibri" w:cs="Calibri"/>
          <w:lang w:val="hr-BA"/>
        </w:rPr>
        <w:t xml:space="preserve">. Svaka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 xml:space="preserve">a temelji se na unaprijed izrađenom kurikulumu koji obuhvaća opće ciljeve, konkretne ishode učenja i predložene sadržaje, prilagođene specifičnim potrebama korisnica. Konačan rezultat ovog angažmana predviđa provedbu serije modularnih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>a koje uključuju teme poput</w:t>
      </w:r>
      <w:r w:rsidR="00F12261">
        <w:rPr>
          <w:rStyle w:val="normaltextrun"/>
          <w:rFonts w:ascii="Calibri" w:hAnsi="Calibri" w:cs="Calibri"/>
          <w:lang w:val="hr-BA"/>
        </w:rPr>
        <w:t xml:space="preserve"> prevencije, očuvanje zdravlja i mentalnog zdravlja, sprječavanja nasilja, digitalna i</w:t>
      </w:r>
      <w:r w:rsidRPr="007F7E70">
        <w:rPr>
          <w:rStyle w:val="normaltextrun"/>
          <w:rFonts w:ascii="Calibri" w:hAnsi="Calibri" w:cs="Calibri"/>
          <w:lang w:val="hr-BA"/>
        </w:rPr>
        <w:t xml:space="preserve"> financijsk</w:t>
      </w:r>
      <w:r w:rsidR="00F12261">
        <w:rPr>
          <w:rStyle w:val="normaltextrun"/>
          <w:rFonts w:ascii="Calibri" w:hAnsi="Calibri" w:cs="Calibri"/>
          <w:lang w:val="hr-BA"/>
        </w:rPr>
        <w:t>a</w:t>
      </w:r>
      <w:r w:rsidRPr="007F7E70">
        <w:rPr>
          <w:rStyle w:val="normaltextrun"/>
          <w:rFonts w:ascii="Calibri" w:hAnsi="Calibri" w:cs="Calibri"/>
          <w:lang w:val="hr-BA"/>
        </w:rPr>
        <w:t xml:space="preserve"> pismenost, vođenj</w:t>
      </w:r>
      <w:r w:rsidR="00F12261">
        <w:rPr>
          <w:rStyle w:val="normaltextrun"/>
          <w:rFonts w:ascii="Calibri" w:hAnsi="Calibri" w:cs="Calibri"/>
          <w:lang w:val="hr-BA"/>
        </w:rPr>
        <w:t>e</w:t>
      </w:r>
      <w:r w:rsidRPr="007F7E70">
        <w:rPr>
          <w:rStyle w:val="normaltextrun"/>
          <w:rFonts w:ascii="Calibri" w:hAnsi="Calibri" w:cs="Calibri"/>
          <w:lang w:val="hr-BA"/>
        </w:rPr>
        <w:t xml:space="preserve"> kućnog budžeta, komunikacijskih vještina i </w:t>
      </w:r>
      <w:r w:rsidR="00F12261">
        <w:rPr>
          <w:rStyle w:val="normaltextrun"/>
          <w:rFonts w:ascii="Calibri" w:hAnsi="Calibri" w:cs="Calibri"/>
          <w:lang w:val="hr-BA"/>
        </w:rPr>
        <w:t>pripremljen</w:t>
      </w:r>
      <w:r w:rsidRPr="007F7E70">
        <w:rPr>
          <w:rStyle w:val="normaltextrun"/>
          <w:rFonts w:ascii="Calibri" w:hAnsi="Calibri" w:cs="Calibri"/>
          <w:lang w:val="hr-BA"/>
        </w:rPr>
        <w:t xml:space="preserve">osti za zaposlenje. Organizaciju sudionica, tehničku podršku te evaluaciju provodit će lokalni </w:t>
      </w:r>
      <w:r w:rsidR="00AA7651" w:rsidRPr="007F7E70">
        <w:rPr>
          <w:rStyle w:val="normaltextrun"/>
          <w:rFonts w:ascii="Calibri" w:hAnsi="Calibri" w:cs="Calibri"/>
          <w:lang w:val="hr-BA"/>
        </w:rPr>
        <w:t>partneri u</w:t>
      </w:r>
      <w:r w:rsidRPr="007F7E70">
        <w:rPr>
          <w:rStyle w:val="normaltextrun"/>
          <w:rFonts w:ascii="Calibri" w:hAnsi="Calibri" w:cs="Calibri"/>
          <w:lang w:val="hr-BA"/>
        </w:rPr>
        <w:t xml:space="preserve"> B</w:t>
      </w:r>
      <w:r w:rsidRPr="0033341C">
        <w:rPr>
          <w:rStyle w:val="normaltextrun"/>
          <w:rFonts w:ascii="Calibri" w:hAnsi="Calibri" w:cs="Calibri"/>
          <w:lang w:val="hr-BA"/>
        </w:rPr>
        <w:t>iH.</w:t>
      </w:r>
    </w:p>
    <w:p w14:paraId="20AF614B" w14:textId="77777777" w:rsidR="000D4730" w:rsidRPr="007F7E70" w:rsidRDefault="000D4730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03343F8F" w14:textId="77777777" w:rsidR="000D4730" w:rsidRPr="007F7E70" w:rsidRDefault="000D4730" w:rsidP="0056733A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t xml:space="preserve">OPIS </w:t>
      </w:r>
      <w:r w:rsidR="00480FB2" w:rsidRPr="007F7E70">
        <w:rPr>
          <w:rFonts w:cs="Calibri"/>
          <w:b/>
          <w:bCs/>
          <w:sz w:val="24"/>
          <w:szCs w:val="24"/>
          <w:lang w:val="hr-BA"/>
        </w:rPr>
        <w:t>RADIONIC</w:t>
      </w:r>
      <w:r w:rsidRPr="007F7E70">
        <w:rPr>
          <w:rFonts w:cs="Calibri"/>
          <w:b/>
          <w:bCs/>
          <w:sz w:val="24"/>
          <w:szCs w:val="24"/>
          <w:lang w:val="hr-BA"/>
        </w:rPr>
        <w:t>A</w:t>
      </w:r>
    </w:p>
    <w:p w14:paraId="0677051A" w14:textId="77777777" w:rsidR="000D4730" w:rsidRPr="007F7E70" w:rsidRDefault="000D4730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1F0B7A1C" w14:textId="77777777" w:rsidR="000D4730" w:rsidRPr="007F7E70" w:rsidRDefault="000D4730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 xml:space="preserve">a. Uvod </w:t>
      </w:r>
    </w:p>
    <w:p w14:paraId="16584F78" w14:textId="77777777" w:rsidR="000D4730" w:rsidRPr="007F7E70" w:rsidRDefault="00F12261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 xml:space="preserve">Osnaživanje </w:t>
      </w:r>
      <w:r w:rsidR="000D4730" w:rsidRPr="007F7E70">
        <w:rPr>
          <w:rStyle w:val="normaltextrun"/>
          <w:rFonts w:ascii="Calibri" w:hAnsi="Calibri" w:cs="Calibri"/>
          <w:lang w:val="hr-BA"/>
        </w:rPr>
        <w:t xml:space="preserve">žena zahtijeva </w:t>
      </w:r>
      <w:r>
        <w:rPr>
          <w:rStyle w:val="normaltextrun"/>
          <w:rFonts w:ascii="Calibri" w:hAnsi="Calibri" w:cs="Calibri"/>
          <w:lang w:val="hr-BA"/>
        </w:rPr>
        <w:t xml:space="preserve">sveobuhvatan </w:t>
      </w:r>
      <w:r w:rsidR="000D4730" w:rsidRPr="007F7E70">
        <w:rPr>
          <w:rStyle w:val="normaltextrun"/>
          <w:rFonts w:ascii="Calibri" w:hAnsi="Calibri" w:cs="Calibri"/>
          <w:lang w:val="hr-BA"/>
        </w:rPr>
        <w:t>pristup znanjima i vještinama koje omogućuju njihovo aktivno uključivanje na tržište rada i samostalno donošenje odluka</w:t>
      </w:r>
      <w:r w:rsidR="00480FB2" w:rsidRPr="007F7E70">
        <w:rPr>
          <w:rStyle w:val="normaltextrun"/>
          <w:rFonts w:ascii="Calibri" w:hAnsi="Calibri" w:cs="Calibri"/>
          <w:lang w:val="hr-BA"/>
        </w:rPr>
        <w:t xml:space="preserve"> vezanih za zdravlje, mentalno zdravlje, ekologiju, cirkularnu ekonomiju, poljoprivredu, digitalnu pismenost</w:t>
      </w:r>
      <w:r w:rsidR="000D4730" w:rsidRPr="007F7E70">
        <w:rPr>
          <w:rStyle w:val="normaltextrun"/>
          <w:rFonts w:ascii="Calibri" w:hAnsi="Calibri" w:cs="Calibri"/>
          <w:lang w:val="hr-BA"/>
        </w:rPr>
        <w:t>. S obzirom na izazove poput dugotrajne nezaposlenosti, niske razine financijske pismenosti i ograničenog pristupa formalnom obrazovanju</w:t>
      </w:r>
      <w:r>
        <w:rPr>
          <w:rStyle w:val="normaltextrun"/>
          <w:rFonts w:ascii="Calibri" w:hAnsi="Calibri" w:cs="Calibri"/>
          <w:lang w:val="hr-BA"/>
        </w:rPr>
        <w:t xml:space="preserve"> i izoliranosti</w:t>
      </w:r>
      <w:r w:rsidR="000D4730" w:rsidRPr="007F7E70">
        <w:rPr>
          <w:rStyle w:val="normaltextrun"/>
          <w:rFonts w:ascii="Calibri" w:hAnsi="Calibri" w:cs="Calibri"/>
          <w:lang w:val="hr-BA"/>
        </w:rPr>
        <w:t xml:space="preserve">, žene koje su ciljna skupina </w:t>
      </w:r>
      <w:r w:rsidR="000D4730" w:rsidRPr="007F7E70">
        <w:rPr>
          <w:rStyle w:val="normaltextrun"/>
          <w:rFonts w:ascii="Calibri" w:hAnsi="Calibri" w:cs="Calibri"/>
          <w:i/>
          <w:lang w:val="hr-BA"/>
        </w:rPr>
        <w:t xml:space="preserve">projekta </w:t>
      </w:r>
      <w:r w:rsidR="00AA7651" w:rsidRPr="007F7E70">
        <w:rPr>
          <w:rStyle w:val="normaltextrun"/>
          <w:rFonts w:ascii="Calibri" w:hAnsi="Calibri" w:cs="Calibri"/>
          <w:i/>
          <w:lang w:val="hr-BA"/>
        </w:rPr>
        <w:t>Osnaživanje žena u BiH – Seeds of wellbeing</w:t>
      </w:r>
      <w:r w:rsidR="000D4730" w:rsidRPr="007F7E70">
        <w:rPr>
          <w:rStyle w:val="normaltextrun"/>
          <w:rFonts w:ascii="Calibri" w:hAnsi="Calibri" w:cs="Calibri"/>
          <w:lang w:val="hr-BA"/>
        </w:rPr>
        <w:t xml:space="preserve"> trebaju prilagođene i praktične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="000D4730" w:rsidRPr="007F7E70">
        <w:rPr>
          <w:rStyle w:val="normaltextrun"/>
          <w:rFonts w:ascii="Calibri" w:hAnsi="Calibri" w:cs="Calibri"/>
          <w:lang w:val="hr-BA"/>
        </w:rPr>
        <w:t>e koje ih osnažuju</w:t>
      </w:r>
      <w:r w:rsidR="00AA7651" w:rsidRPr="007F7E70">
        <w:rPr>
          <w:rStyle w:val="normaltextrun"/>
          <w:rFonts w:ascii="Calibri" w:hAnsi="Calibri" w:cs="Calibri"/>
          <w:lang w:val="hr-BA"/>
        </w:rPr>
        <w:t>.</w:t>
      </w:r>
    </w:p>
    <w:p w14:paraId="54ED67E0" w14:textId="77777777" w:rsidR="000D4730" w:rsidRPr="007F7E70" w:rsidRDefault="00480FB2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Radionic</w:t>
      </w:r>
      <w:r w:rsidR="000D4730" w:rsidRPr="007F7E70">
        <w:rPr>
          <w:rStyle w:val="normaltextrun"/>
          <w:rFonts w:ascii="Calibri" w:hAnsi="Calibri" w:cs="Calibri"/>
          <w:lang w:val="hr-BA"/>
        </w:rPr>
        <w:t xml:space="preserve">e su strukturirane kroz šest tematskih </w:t>
      </w:r>
      <w:r w:rsidRPr="007F7E70">
        <w:rPr>
          <w:rStyle w:val="normaltextrun"/>
          <w:rFonts w:ascii="Calibri" w:hAnsi="Calibri" w:cs="Calibri"/>
          <w:lang w:val="hr-BA"/>
        </w:rPr>
        <w:t>setova radionica</w:t>
      </w:r>
      <w:r w:rsidR="000D4730" w:rsidRPr="007F7E70">
        <w:rPr>
          <w:rStyle w:val="normaltextrun"/>
          <w:rFonts w:ascii="Calibri" w:hAnsi="Calibri" w:cs="Calibri"/>
          <w:lang w:val="hr-BA"/>
        </w:rPr>
        <w:t xml:space="preserve"> i kombiniraju ključna znanja iz područja</w:t>
      </w:r>
      <w:r w:rsidRPr="007F7E70">
        <w:rPr>
          <w:rStyle w:val="normaltextrun"/>
          <w:rFonts w:ascii="Calibri" w:hAnsi="Calibri" w:cs="Calibri"/>
          <w:lang w:val="hr-BA"/>
        </w:rPr>
        <w:t xml:space="preserve"> te će k</w:t>
      </w:r>
      <w:r w:rsidR="000D4730" w:rsidRPr="007F7E70">
        <w:rPr>
          <w:rStyle w:val="normaltextrun"/>
          <w:rFonts w:ascii="Calibri" w:hAnsi="Calibri" w:cs="Calibri"/>
          <w:lang w:val="hr-BA"/>
        </w:rPr>
        <w:t xml:space="preserve">roz praktične primjere, simulacije i diskusije polaznice razvijati ne samo tehničke kompetencije, već i samopouzdanje i </w:t>
      </w:r>
      <w:r w:rsidR="0056733A" w:rsidRPr="007F7E70">
        <w:rPr>
          <w:rStyle w:val="normaltextrun"/>
          <w:rFonts w:ascii="Calibri" w:hAnsi="Calibri" w:cs="Calibri"/>
          <w:lang w:val="hr-BA"/>
        </w:rPr>
        <w:t>proaktivnost</w:t>
      </w:r>
      <w:r w:rsidR="000D4730" w:rsidRPr="007F7E70">
        <w:rPr>
          <w:rStyle w:val="normaltextrun"/>
          <w:rFonts w:ascii="Calibri" w:hAnsi="Calibri" w:cs="Calibri"/>
          <w:lang w:val="hr-BA"/>
        </w:rPr>
        <w:t>.</w:t>
      </w:r>
    </w:p>
    <w:p w14:paraId="32B6E430" w14:textId="77777777" w:rsidR="000D4730" w:rsidRPr="007F7E70" w:rsidRDefault="000D4730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lastRenderedPageBreak/>
        <w:t>Obrazovni proces organizira se prema načelima andragoškog pristupa, s naglaskom na iskustveno učenje i aktivno sudjelovanje žena u izgradnji vlastitih strategija za profesionalni i osobni razvoj.</w:t>
      </w:r>
    </w:p>
    <w:p w14:paraId="2D5CE57F" w14:textId="77777777" w:rsidR="000D4730" w:rsidRPr="007F7E70" w:rsidRDefault="000D4730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5FDD0DBB" w14:textId="77777777" w:rsidR="000D4730" w:rsidRPr="007F7E70" w:rsidRDefault="000D4730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Ciljna skupina:</w:t>
      </w:r>
      <w:r w:rsidR="0056733A" w:rsidRPr="007F7E70">
        <w:rPr>
          <w:rStyle w:val="normaltextrun"/>
          <w:rFonts w:ascii="Calibri" w:hAnsi="Calibri" w:cs="Calibri"/>
          <w:b/>
          <w:bCs/>
          <w:lang w:val="hr-BA"/>
        </w:rPr>
        <w:t xml:space="preserve"> </w:t>
      </w:r>
      <w:r w:rsidRPr="007F7E70">
        <w:rPr>
          <w:rStyle w:val="normaltextrun"/>
          <w:rFonts w:ascii="Calibri" w:hAnsi="Calibri" w:cs="Calibri"/>
          <w:lang w:val="hr-BA"/>
        </w:rPr>
        <w:t xml:space="preserve">Žene starije od 18 godina koje su dugotrajno nezaposlene, žive u ruralnim ili </w:t>
      </w:r>
      <w:r w:rsidR="00480FB2" w:rsidRPr="007F7E70">
        <w:rPr>
          <w:rStyle w:val="normaltextrun"/>
          <w:rFonts w:ascii="Calibri" w:hAnsi="Calibri" w:cs="Calibri"/>
          <w:lang w:val="hr-BA"/>
        </w:rPr>
        <w:t>rubnim urbanim</w:t>
      </w:r>
      <w:r w:rsidRPr="007F7E70">
        <w:rPr>
          <w:rStyle w:val="normaltextrun"/>
          <w:rFonts w:ascii="Calibri" w:hAnsi="Calibri" w:cs="Calibri"/>
          <w:lang w:val="hr-BA"/>
        </w:rPr>
        <w:t xml:space="preserve"> područjima, žene s invaliditetom te druge žene u nepovoljnom socioekonomskom položaju</w:t>
      </w:r>
      <w:r w:rsidR="00480FB2" w:rsidRPr="007F7E70">
        <w:rPr>
          <w:rStyle w:val="normaltextrun"/>
          <w:rFonts w:ascii="Calibri" w:hAnsi="Calibri" w:cs="Calibri"/>
          <w:lang w:val="hr-BA"/>
        </w:rPr>
        <w:t xml:space="preserve"> i njihova maloljetna djeca.</w:t>
      </w:r>
    </w:p>
    <w:p w14:paraId="3E649B8C" w14:textId="77777777" w:rsidR="000D4730" w:rsidRPr="007F7E70" w:rsidRDefault="000D4730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34B010D1" w14:textId="77777777" w:rsidR="000D4730" w:rsidRPr="007F7E70" w:rsidRDefault="000D4730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Treneri/predavači:</w:t>
      </w:r>
      <w:r w:rsidR="0056733A" w:rsidRPr="007F7E70">
        <w:rPr>
          <w:rStyle w:val="normaltextrun"/>
          <w:rFonts w:ascii="Calibri" w:hAnsi="Calibri" w:cs="Calibri"/>
          <w:b/>
          <w:bCs/>
          <w:lang w:val="hr-BA"/>
        </w:rPr>
        <w:t xml:space="preserve"> </w:t>
      </w:r>
      <w:r w:rsidRPr="007F7E70">
        <w:rPr>
          <w:rStyle w:val="normaltextrun"/>
          <w:rFonts w:ascii="Calibri" w:hAnsi="Calibri" w:cs="Calibri"/>
          <w:lang w:val="hr-BA"/>
        </w:rPr>
        <w:t xml:space="preserve">Iskusni i certificirani edukatori s ekspertizom u radu sa ženama i provođenju </w:t>
      </w:r>
      <w:r w:rsidR="00480FB2" w:rsidRPr="007F7E70">
        <w:rPr>
          <w:rStyle w:val="normaltextrun"/>
          <w:rFonts w:ascii="Calibri" w:hAnsi="Calibri" w:cs="Calibri"/>
          <w:lang w:val="hr-BA"/>
        </w:rPr>
        <w:t>radionica</w:t>
      </w:r>
      <w:r w:rsidRPr="007F7E70">
        <w:rPr>
          <w:rStyle w:val="normaltextrun"/>
          <w:rFonts w:ascii="Calibri" w:hAnsi="Calibri" w:cs="Calibri"/>
          <w:lang w:val="hr-BA"/>
        </w:rPr>
        <w:t xml:space="preserve"> iz područja </w:t>
      </w:r>
      <w:r w:rsidR="00F12261">
        <w:rPr>
          <w:rStyle w:val="normaltextrun"/>
          <w:rFonts w:ascii="Calibri" w:hAnsi="Calibri" w:cs="Calibri"/>
          <w:lang w:val="hr-BA"/>
        </w:rPr>
        <w:t>zdravlja</w:t>
      </w:r>
      <w:r w:rsidR="00550850">
        <w:rPr>
          <w:rStyle w:val="normaltextrun"/>
          <w:rFonts w:ascii="Calibri" w:hAnsi="Calibri" w:cs="Calibri"/>
          <w:lang w:val="hr-BA"/>
        </w:rPr>
        <w:t>, mentalnog zdravlja</w:t>
      </w:r>
      <w:r w:rsidR="00F12261">
        <w:rPr>
          <w:rStyle w:val="normaltextrun"/>
          <w:rFonts w:ascii="Calibri" w:hAnsi="Calibri" w:cs="Calibri"/>
          <w:lang w:val="hr-BA"/>
        </w:rPr>
        <w:t xml:space="preserve">, </w:t>
      </w:r>
      <w:r w:rsidR="00550850">
        <w:rPr>
          <w:rStyle w:val="normaltextrun"/>
          <w:rFonts w:ascii="Calibri" w:hAnsi="Calibri" w:cs="Calibri"/>
          <w:lang w:val="hr-BA"/>
        </w:rPr>
        <w:t xml:space="preserve">prevencije nasilja, agronomije ili biologije, digitalnih znanja, </w:t>
      </w:r>
      <w:r w:rsidRPr="007F7E70">
        <w:rPr>
          <w:rStyle w:val="normaltextrun"/>
          <w:rFonts w:ascii="Calibri" w:hAnsi="Calibri" w:cs="Calibri"/>
          <w:lang w:val="hr-BA"/>
        </w:rPr>
        <w:t>zapošljavanja, financija, osobnog razvoja i komunikacije.</w:t>
      </w:r>
    </w:p>
    <w:p w14:paraId="6181FC4A" w14:textId="77777777" w:rsidR="000D4730" w:rsidRPr="007F7E70" w:rsidRDefault="000D4730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52B87EF8" w14:textId="2164AD75" w:rsidR="000D4730" w:rsidRPr="007F7E70" w:rsidRDefault="000D4730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 xml:space="preserve">Cilj </w:t>
      </w:r>
      <w:r w:rsidR="00480FB2" w:rsidRPr="007F7E70">
        <w:rPr>
          <w:rStyle w:val="normaltextrun"/>
          <w:rFonts w:ascii="Calibri" w:hAnsi="Calibri" w:cs="Calibri"/>
          <w:b/>
          <w:bCs/>
          <w:lang w:val="hr-BA"/>
        </w:rPr>
        <w:t>radionic</w:t>
      </w:r>
      <w:r w:rsidRPr="007F7E70">
        <w:rPr>
          <w:rStyle w:val="normaltextrun"/>
          <w:rFonts w:ascii="Calibri" w:hAnsi="Calibri" w:cs="Calibri"/>
          <w:b/>
          <w:bCs/>
          <w:lang w:val="hr-BA"/>
        </w:rPr>
        <w:t>e:</w:t>
      </w:r>
      <w:r w:rsidR="0056733A" w:rsidRPr="007F7E70">
        <w:rPr>
          <w:rStyle w:val="normaltextrun"/>
          <w:rFonts w:ascii="Calibri" w:hAnsi="Calibri" w:cs="Calibri"/>
          <w:b/>
          <w:bCs/>
          <w:lang w:val="hr-BA"/>
        </w:rPr>
        <w:t xml:space="preserve"> </w:t>
      </w:r>
      <w:r w:rsidRPr="007F7E70">
        <w:rPr>
          <w:rStyle w:val="normaltextrun"/>
          <w:rFonts w:ascii="Calibri" w:hAnsi="Calibri" w:cs="Calibri"/>
          <w:lang w:val="hr-BA"/>
        </w:rPr>
        <w:t>Razviti ključne kompetencije</w:t>
      </w:r>
      <w:r w:rsidR="00550850">
        <w:rPr>
          <w:rStyle w:val="normaltextrun"/>
          <w:rFonts w:ascii="Calibri" w:hAnsi="Calibri" w:cs="Calibri"/>
          <w:lang w:val="hr-BA"/>
        </w:rPr>
        <w:t xml:space="preserve"> kod žena</w:t>
      </w:r>
      <w:r w:rsidRPr="007F7E70">
        <w:rPr>
          <w:rStyle w:val="normaltextrun"/>
          <w:rFonts w:ascii="Calibri" w:hAnsi="Calibri" w:cs="Calibri"/>
          <w:lang w:val="hr-BA"/>
        </w:rPr>
        <w:t xml:space="preserve"> potrebne za </w:t>
      </w:r>
      <w:r w:rsidR="00480FB2" w:rsidRPr="007F7E70">
        <w:rPr>
          <w:rStyle w:val="normaltextrun"/>
          <w:rFonts w:ascii="Calibri" w:hAnsi="Calibri" w:cs="Calibri"/>
          <w:lang w:val="hr-BA"/>
        </w:rPr>
        <w:t xml:space="preserve">prevenciju zdravlja i mentalnog zdravlja, </w:t>
      </w:r>
      <w:r w:rsidR="00787BF7" w:rsidRPr="007F7E70">
        <w:rPr>
          <w:rStyle w:val="normaltextrun"/>
          <w:rFonts w:ascii="Calibri" w:hAnsi="Calibri" w:cs="Calibri"/>
          <w:lang w:val="hr-BA"/>
        </w:rPr>
        <w:t>ekoloških i energetski isplativih odluka, biti digitalno spremniji kao i osposobljen</w:t>
      </w:r>
      <w:r w:rsidR="00550850">
        <w:rPr>
          <w:rStyle w:val="normaltextrun"/>
          <w:rFonts w:ascii="Calibri" w:hAnsi="Calibri" w:cs="Calibri"/>
          <w:lang w:val="hr-BA"/>
        </w:rPr>
        <w:t>iji</w:t>
      </w:r>
      <w:r w:rsidR="00787BF7" w:rsidRPr="007F7E70">
        <w:rPr>
          <w:rStyle w:val="normaltextrun"/>
          <w:rFonts w:ascii="Calibri" w:hAnsi="Calibri" w:cs="Calibri"/>
          <w:lang w:val="hr-BA"/>
        </w:rPr>
        <w:t xml:space="preserve"> za </w:t>
      </w:r>
      <w:r w:rsidRPr="007F7E70">
        <w:rPr>
          <w:rStyle w:val="normaltextrun"/>
          <w:rFonts w:ascii="Calibri" w:hAnsi="Calibri" w:cs="Calibri"/>
          <w:lang w:val="hr-BA"/>
        </w:rPr>
        <w:t>aktivno traženje posla</w:t>
      </w:r>
      <w:r w:rsidR="00787BF7" w:rsidRPr="007F7E70">
        <w:rPr>
          <w:rStyle w:val="normaltextrun"/>
          <w:rFonts w:ascii="Calibri" w:hAnsi="Calibri" w:cs="Calibri"/>
          <w:lang w:val="hr-BA"/>
        </w:rPr>
        <w:t xml:space="preserve"> </w:t>
      </w:r>
      <w:r w:rsidRPr="007F7E70">
        <w:rPr>
          <w:rStyle w:val="normaltextrun"/>
          <w:rFonts w:ascii="Calibri" w:hAnsi="Calibri" w:cs="Calibri"/>
          <w:lang w:val="hr-BA"/>
        </w:rPr>
        <w:t>i osnaživanja za ekonomsko samostalno djelovanje.</w:t>
      </w:r>
    </w:p>
    <w:p w14:paraId="0AEBD301" w14:textId="77777777" w:rsidR="0056733A" w:rsidRPr="007F7E70" w:rsidRDefault="0056733A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140A77DA" w14:textId="77777777" w:rsidR="0056733A" w:rsidRPr="007F7E70" w:rsidRDefault="0056733A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 xml:space="preserve">b. Sadržaj </w:t>
      </w:r>
      <w:r w:rsidR="00480FB2" w:rsidRPr="007F7E70">
        <w:rPr>
          <w:rStyle w:val="normaltextrun"/>
          <w:rFonts w:ascii="Calibri" w:hAnsi="Calibri" w:cs="Calibri"/>
          <w:b/>
          <w:bCs/>
          <w:lang w:val="hr-BA"/>
        </w:rPr>
        <w:t>radionica</w:t>
      </w:r>
      <w:r w:rsidR="003C45B1" w:rsidRPr="007F7E70">
        <w:rPr>
          <w:rStyle w:val="normaltextrun"/>
          <w:rFonts w:ascii="Calibri" w:hAnsi="Calibri" w:cs="Calibri"/>
          <w:b/>
          <w:bCs/>
          <w:lang w:val="hr-BA"/>
        </w:rPr>
        <w:t xml:space="preserve"> i ishodi učenja</w:t>
      </w:r>
    </w:p>
    <w:p w14:paraId="70A4994B" w14:textId="77777777" w:rsidR="0056733A" w:rsidRPr="007F7E70" w:rsidRDefault="0056733A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Sadržaji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 xml:space="preserve">e podijeljeni su u šest tematskih </w:t>
      </w:r>
      <w:r w:rsidR="00480FB2" w:rsidRPr="007F7E70">
        <w:rPr>
          <w:rStyle w:val="normaltextrun"/>
          <w:rFonts w:ascii="Calibri" w:hAnsi="Calibri" w:cs="Calibri"/>
          <w:lang w:val="hr-BA"/>
        </w:rPr>
        <w:t>cjelina</w:t>
      </w:r>
      <w:r w:rsidRPr="007F7E70">
        <w:rPr>
          <w:rStyle w:val="normaltextrun"/>
          <w:rFonts w:ascii="Calibri" w:hAnsi="Calibri" w:cs="Calibri"/>
          <w:lang w:val="hr-BA"/>
        </w:rPr>
        <w:t xml:space="preserve">, </w:t>
      </w:r>
      <w:r w:rsidR="00787BF7" w:rsidRPr="007F7E70">
        <w:rPr>
          <w:rStyle w:val="normaltextrun"/>
          <w:rFonts w:ascii="Calibri" w:hAnsi="Calibri" w:cs="Calibri"/>
          <w:lang w:val="hr-BA"/>
        </w:rPr>
        <w:t>pojedinačnog trajanja oko 90 min</w:t>
      </w:r>
      <w:r w:rsidRPr="007F7E70">
        <w:rPr>
          <w:rStyle w:val="normaltextrun"/>
          <w:rFonts w:ascii="Calibri" w:hAnsi="Calibri" w:cs="Calibri"/>
          <w:lang w:val="hr-BA"/>
        </w:rPr>
        <w:t xml:space="preserve">. Svaki </w:t>
      </w:r>
      <w:r w:rsidR="00787BF7" w:rsidRPr="007F7E70">
        <w:rPr>
          <w:rStyle w:val="normaltextrun"/>
          <w:rFonts w:ascii="Calibri" w:hAnsi="Calibri" w:cs="Calibri"/>
          <w:lang w:val="hr-BA"/>
        </w:rPr>
        <w:t>set radionica</w:t>
      </w:r>
      <w:r w:rsidRPr="007F7E70">
        <w:rPr>
          <w:rStyle w:val="normaltextrun"/>
          <w:rFonts w:ascii="Calibri" w:hAnsi="Calibri" w:cs="Calibri"/>
          <w:lang w:val="hr-BA"/>
        </w:rPr>
        <w:t xml:space="preserve"> je osmišljen s ciljem jačanja ključnih kompetencija potrebnih </w:t>
      </w:r>
      <w:r w:rsidR="00787BF7" w:rsidRPr="007F7E70">
        <w:rPr>
          <w:rStyle w:val="normaltextrun"/>
          <w:rFonts w:ascii="Calibri" w:hAnsi="Calibri" w:cs="Calibri"/>
          <w:lang w:val="hr-BA"/>
        </w:rPr>
        <w:t xml:space="preserve">osnaživanje </w:t>
      </w:r>
      <w:r w:rsidRPr="007F7E70">
        <w:rPr>
          <w:rStyle w:val="normaltextrun"/>
          <w:rFonts w:ascii="Calibri" w:hAnsi="Calibri" w:cs="Calibri"/>
          <w:lang w:val="hr-BA"/>
        </w:rPr>
        <w:t>žena iz ranjivih skupina.</w:t>
      </w:r>
    </w:p>
    <w:p w14:paraId="7599CDCD" w14:textId="77777777" w:rsidR="0056733A" w:rsidRPr="007F7E70" w:rsidRDefault="0056733A" w:rsidP="00F1226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28791F8B" w14:textId="77777777" w:rsidR="00480FB2" w:rsidRPr="007F7E70" w:rsidRDefault="00787BF7" w:rsidP="00F12261">
      <w:pPr>
        <w:jc w:val="both"/>
        <w:rPr>
          <w:rFonts w:ascii="Calibri" w:hAnsi="Calibri" w:cs="Calibri"/>
        </w:rPr>
      </w:pPr>
      <w:r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 xml:space="preserve">Set 1: </w:t>
      </w:r>
      <w:r w:rsidR="00480FB2"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Radionice o zdravlju:</w:t>
      </w:r>
      <w:r w:rsidR="00480FB2" w:rsidRPr="007F7E70">
        <w:rPr>
          <w:rFonts w:ascii="Calibri" w:hAnsi="Calibri" w:cs="Calibri"/>
          <w:color w:val="000000"/>
          <w:shd w:val="clear" w:color="auto" w:fill="FFFFFF"/>
        </w:rPr>
        <w:t> Cilj radionica je doprinijeti unaprjeđenju informiranosti žena i jačanje svijesti o značaju preventivnih pregleda, ranog otkrivanja bolesti i usvajanja zdravih životnih navika.</w:t>
      </w:r>
      <w:r w:rsidR="00550850">
        <w:rPr>
          <w:rFonts w:ascii="Calibri" w:hAnsi="Calibri" w:cs="Calibri"/>
          <w:color w:val="000000"/>
          <w:shd w:val="clear" w:color="auto" w:fill="FFFFFF"/>
        </w:rPr>
        <w:t xml:space="preserve"> Ishodi učenja: Povećanja informiranost žena o preventivnim pregledima, o malignim oboljenjima, demenciji, o problemima pretilosti te osnaživanje žena za aktivniju brigu za zdravlje. Radionice:</w:t>
      </w:r>
    </w:p>
    <w:p w14:paraId="49BBEAE4" w14:textId="77777777" w:rsidR="00480FB2" w:rsidRPr="007F7E70" w:rsidRDefault="00480FB2" w:rsidP="00787BF7">
      <w:pPr>
        <w:pStyle w:val="ListParagraph"/>
        <w:numPr>
          <w:ilvl w:val="0"/>
          <w:numId w:val="21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Važnost preventivnih pregleda</w:t>
      </w:r>
    </w:p>
    <w:p w14:paraId="492F0D09" w14:textId="77777777" w:rsidR="00480FB2" w:rsidRPr="007F7E70" w:rsidRDefault="00480FB2" w:rsidP="00787BF7">
      <w:pPr>
        <w:pStyle w:val="ListParagraph"/>
        <w:numPr>
          <w:ilvl w:val="0"/>
          <w:numId w:val="21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Maligna oboljenja</w:t>
      </w:r>
    </w:p>
    <w:p w14:paraId="2D13F4CD" w14:textId="77777777" w:rsidR="00480FB2" w:rsidRPr="007F7E70" w:rsidRDefault="00480FB2" w:rsidP="00787BF7">
      <w:pPr>
        <w:pStyle w:val="ListParagraph"/>
        <w:numPr>
          <w:ilvl w:val="0"/>
          <w:numId w:val="21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Demencija</w:t>
      </w:r>
    </w:p>
    <w:p w14:paraId="71A330D7" w14:textId="77777777" w:rsidR="00480FB2" w:rsidRPr="007F7E70" w:rsidRDefault="00480FB2" w:rsidP="00787BF7">
      <w:pPr>
        <w:pStyle w:val="ListParagraph"/>
        <w:numPr>
          <w:ilvl w:val="0"/>
          <w:numId w:val="21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S</w:t>
      </w:r>
      <w:r w:rsidR="00550850">
        <w:rPr>
          <w:rFonts w:cs="Calibri"/>
          <w:color w:val="000000"/>
          <w:sz w:val="24"/>
          <w:szCs w:val="24"/>
          <w:shd w:val="clear" w:color="auto" w:fill="FFFFFF"/>
        </w:rPr>
        <w:t>u</w:t>
      </w:r>
      <w:r w:rsidRPr="007F7E70">
        <w:rPr>
          <w:rFonts w:cs="Calibri"/>
          <w:color w:val="000000"/>
          <w:sz w:val="24"/>
          <w:szCs w:val="24"/>
          <w:shd w:val="clear" w:color="auto" w:fill="FFFFFF"/>
        </w:rPr>
        <w:t>vremeni zdravstveni izazovi (stres, ishrana, suplementacija)</w:t>
      </w:r>
    </w:p>
    <w:p w14:paraId="1C95962D" w14:textId="77777777" w:rsidR="00480FB2" w:rsidRPr="007F7E70" w:rsidRDefault="00480FB2" w:rsidP="00787BF7">
      <w:pPr>
        <w:pStyle w:val="ListParagraph"/>
        <w:numPr>
          <w:ilvl w:val="0"/>
          <w:numId w:val="21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Zdravlje djece</w:t>
      </w:r>
    </w:p>
    <w:p w14:paraId="31AF0FBE" w14:textId="77777777" w:rsidR="00480FB2" w:rsidRPr="007F7E70" w:rsidRDefault="00480FB2" w:rsidP="00787BF7">
      <w:pPr>
        <w:pStyle w:val="ListParagraph"/>
        <w:numPr>
          <w:ilvl w:val="0"/>
          <w:numId w:val="21"/>
        </w:numPr>
        <w:spacing w:line="259" w:lineRule="auto"/>
        <w:rPr>
          <w:rFonts w:cs="Calibri"/>
          <w:sz w:val="24"/>
          <w:szCs w:val="24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Zdrav način života</w:t>
      </w:r>
    </w:p>
    <w:p w14:paraId="23FBCC3C" w14:textId="77777777" w:rsidR="00480FB2" w:rsidRPr="007F7E70" w:rsidRDefault="00787BF7" w:rsidP="003E2CD2">
      <w:pPr>
        <w:jc w:val="both"/>
        <w:rPr>
          <w:rFonts w:ascii="Calibri" w:hAnsi="Calibri" w:cs="Calibri"/>
          <w:color w:val="000000"/>
          <w:shd w:val="clear" w:color="auto" w:fill="FFFFFF"/>
        </w:rPr>
      </w:pPr>
      <w:r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 xml:space="preserve">Set 2: </w:t>
      </w:r>
      <w:r w:rsidR="00480FB2"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Radionice o mentalnom zdravlju:</w:t>
      </w:r>
      <w:r w:rsidR="00480FB2" w:rsidRPr="007F7E70">
        <w:rPr>
          <w:rFonts w:ascii="Calibri" w:hAnsi="Calibri" w:cs="Calibri"/>
          <w:color w:val="000000"/>
          <w:shd w:val="clear" w:color="auto" w:fill="FFFFFF"/>
        </w:rPr>
        <w:t> Cilj radionica je jačanje zdravlja žena i djece kroz edukaciju o psihološkom blagostanju, razvoju komunikacijskih vještina i osnaživanju za traženje pomoći i zaštitu</w:t>
      </w:r>
      <w:r w:rsidR="00550850">
        <w:rPr>
          <w:rFonts w:ascii="Calibri" w:hAnsi="Calibri" w:cs="Calibri"/>
          <w:color w:val="000000"/>
          <w:shd w:val="clear" w:color="auto" w:fill="FFFFFF"/>
        </w:rPr>
        <w:t>. Ishodi učenja: Prepoznavanje simptoma sagorijevanja, elemente nasilja i kako potražiti pomoć u slučaju nasilja, razvijaju vještine komunikacije i samozastupanja, jačanje psihološke otpornosti. Radionice:</w:t>
      </w:r>
    </w:p>
    <w:p w14:paraId="0DD6D5F8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Mentalno zdravlje i emocionalno blagostanje</w:t>
      </w:r>
    </w:p>
    <w:p w14:paraId="05DB391B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sz w:val="24"/>
          <w:szCs w:val="24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Prevencija sagorijevanja (burnout)</w:t>
      </w:r>
    </w:p>
    <w:p w14:paraId="462A6227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Komunikacijske vještine</w:t>
      </w:r>
    </w:p>
    <w:p w14:paraId="6304457D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Briga o sebi – selfcare</w:t>
      </w:r>
    </w:p>
    <w:p w14:paraId="35EAA5A7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Prevencija nasilja</w:t>
      </w:r>
    </w:p>
    <w:p w14:paraId="05E1B7F6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Mehanizmi zaštite </w:t>
      </w:r>
    </w:p>
    <w:p w14:paraId="3F5B0600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Mobbing i psihološko nasilje</w:t>
      </w:r>
    </w:p>
    <w:p w14:paraId="2201F93B" w14:textId="77777777" w:rsidR="00480FB2" w:rsidRPr="007F7E70" w:rsidRDefault="00480FB2" w:rsidP="00787BF7">
      <w:pPr>
        <w:pStyle w:val="ListParagraph"/>
        <w:numPr>
          <w:ilvl w:val="0"/>
          <w:numId w:val="22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Kreativne terapijske radionice</w:t>
      </w:r>
    </w:p>
    <w:p w14:paraId="40C30DFF" w14:textId="77777777" w:rsidR="00480FB2" w:rsidRPr="007F7E70" w:rsidRDefault="00787BF7" w:rsidP="003E2CD2">
      <w:pPr>
        <w:jc w:val="both"/>
        <w:rPr>
          <w:rFonts w:ascii="Calibri" w:hAnsi="Calibri" w:cs="Calibri"/>
          <w:color w:val="000000"/>
          <w:shd w:val="clear" w:color="auto" w:fill="FFFFFF"/>
        </w:rPr>
      </w:pPr>
      <w:r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 xml:space="preserve">Set 3: </w:t>
      </w:r>
      <w:r w:rsidR="00480FB2"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Radionice o ekologiji, cirkularnoj ekonomiji, poljoprivredi i zdravoj prehrani:</w:t>
      </w:r>
      <w:r w:rsidR="00480FB2" w:rsidRPr="007F7E70">
        <w:rPr>
          <w:rFonts w:ascii="Calibri" w:hAnsi="Calibri" w:cs="Calibri"/>
          <w:color w:val="000000"/>
          <w:shd w:val="clear" w:color="auto" w:fill="FFFFFF"/>
        </w:rPr>
        <w:t xml:space="preserve"> Cilj radionica je jačanje kapaciteta žena i porodica za održiv način života kroz razvoj ekološke </w:t>
      </w:r>
      <w:r w:rsidR="00480FB2" w:rsidRPr="007F7E70">
        <w:rPr>
          <w:rFonts w:ascii="Calibri" w:hAnsi="Calibri" w:cs="Calibri"/>
          <w:color w:val="000000"/>
          <w:shd w:val="clear" w:color="auto" w:fill="FFFFFF"/>
        </w:rPr>
        <w:lastRenderedPageBreak/>
        <w:t>pismenosti, ekonomične upotrebe resursa i unaprjeđenje prehrambenih i poljoprivrednih praksi. </w:t>
      </w:r>
      <w:r w:rsidR="00550850">
        <w:rPr>
          <w:rFonts w:ascii="Calibri" w:hAnsi="Calibri" w:cs="Calibri"/>
          <w:color w:val="000000"/>
          <w:shd w:val="clear" w:color="auto" w:fill="FFFFFF"/>
        </w:rPr>
        <w:t>Ishodi učenja: prepoznavanje principa ekologije i cirkularne ekonomije, ra</w:t>
      </w:r>
      <w:r w:rsidR="003E2CD2">
        <w:rPr>
          <w:rFonts w:ascii="Calibri" w:hAnsi="Calibri" w:cs="Calibri"/>
          <w:color w:val="000000"/>
          <w:shd w:val="clear" w:color="auto" w:fill="FFFFFF"/>
        </w:rPr>
        <w:t>z</w:t>
      </w:r>
      <w:r w:rsidR="00550850">
        <w:rPr>
          <w:rFonts w:ascii="Calibri" w:hAnsi="Calibri" w:cs="Calibri"/>
          <w:color w:val="000000"/>
          <w:shd w:val="clear" w:color="auto" w:fill="FFFFFF"/>
        </w:rPr>
        <w:t>likovati principe recikliranja i reuse</w:t>
      </w:r>
      <w:r w:rsidR="003E2CD2">
        <w:rPr>
          <w:rFonts w:ascii="Calibri" w:hAnsi="Calibri" w:cs="Calibri"/>
          <w:color w:val="000000"/>
          <w:shd w:val="clear" w:color="auto" w:fill="FFFFFF"/>
        </w:rPr>
        <w:t>, prepoznati i primijeniti principe energetske efikasnosti, pripremiti mjere zaštite u slučaju poplava i zemljotresa, razumjeti važnost upravljanja kućnim budžetom. Radionice:</w:t>
      </w:r>
    </w:p>
    <w:p w14:paraId="15FCC702" w14:textId="77777777" w:rsidR="00480FB2" w:rsidRPr="007F7E70" w:rsidRDefault="00480FB2" w:rsidP="00787BF7">
      <w:pPr>
        <w:pStyle w:val="ListParagraph"/>
        <w:numPr>
          <w:ilvl w:val="0"/>
          <w:numId w:val="23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Ekologija i recikliranje</w:t>
      </w:r>
    </w:p>
    <w:p w14:paraId="1D6B4343" w14:textId="77777777" w:rsidR="00480FB2" w:rsidRPr="007F7E70" w:rsidRDefault="00480FB2" w:rsidP="00787BF7">
      <w:pPr>
        <w:pStyle w:val="ListParagraph"/>
        <w:numPr>
          <w:ilvl w:val="0"/>
          <w:numId w:val="23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Energetska efikasnost u domaćinstvu</w:t>
      </w:r>
    </w:p>
    <w:p w14:paraId="37002946" w14:textId="77777777" w:rsidR="00480FB2" w:rsidRPr="007F7E70" w:rsidRDefault="00480FB2" w:rsidP="00787BF7">
      <w:pPr>
        <w:pStyle w:val="ListParagraph"/>
        <w:numPr>
          <w:ilvl w:val="0"/>
          <w:numId w:val="23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Poljoprivreda i uzgoj hrane</w:t>
      </w:r>
    </w:p>
    <w:p w14:paraId="1C3C244B" w14:textId="77777777" w:rsidR="00480FB2" w:rsidRPr="007F7E70" w:rsidRDefault="00480FB2" w:rsidP="00787BF7">
      <w:pPr>
        <w:pStyle w:val="ListParagraph"/>
        <w:numPr>
          <w:ilvl w:val="0"/>
          <w:numId w:val="23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Zdrava prehrana i tradicionalni recepti</w:t>
      </w:r>
    </w:p>
    <w:p w14:paraId="4A491E1F" w14:textId="77777777" w:rsidR="00480FB2" w:rsidRPr="007F7E70" w:rsidRDefault="00480FB2" w:rsidP="00787BF7">
      <w:pPr>
        <w:pStyle w:val="ListParagraph"/>
        <w:numPr>
          <w:ilvl w:val="0"/>
          <w:numId w:val="23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DRR i ekonomska otpornost porodice</w:t>
      </w:r>
    </w:p>
    <w:p w14:paraId="72157309" w14:textId="77777777" w:rsidR="00480FB2" w:rsidRPr="007F7E70" w:rsidRDefault="00787BF7" w:rsidP="003E2CD2">
      <w:pPr>
        <w:jc w:val="both"/>
        <w:rPr>
          <w:rFonts w:ascii="Calibri" w:hAnsi="Calibri" w:cs="Calibri"/>
        </w:rPr>
      </w:pPr>
      <w:r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 xml:space="preserve">Set 4: </w:t>
      </w:r>
      <w:r w:rsidR="00480FB2"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Radionice o digitalnoj pismenosti i sigurnosti djece na internetu:</w:t>
      </w:r>
      <w:r w:rsidR="00480FB2" w:rsidRPr="007F7E70">
        <w:rPr>
          <w:rFonts w:ascii="Calibri" w:hAnsi="Calibri" w:cs="Calibri"/>
          <w:color w:val="000000"/>
          <w:shd w:val="clear" w:color="auto" w:fill="FFFFFF"/>
        </w:rPr>
        <w:t> Cilj radionica je unaprijediti digitalnu pismenost majki i djece kroz edukaciju o sigurnom korištenju interneta, prepoznavanje online prijetnji i primjeni alata za zaštitu djece u digitalnom okruženju.</w:t>
      </w:r>
      <w:r w:rsidR="003E2CD2">
        <w:rPr>
          <w:rFonts w:ascii="Calibri" w:hAnsi="Calibri" w:cs="Calibri"/>
          <w:color w:val="000000"/>
          <w:shd w:val="clear" w:color="auto" w:fill="FFFFFF"/>
        </w:rPr>
        <w:t xml:space="preserve"> Ishodi učenja: razumijevanje osnovnih pojmova digitalne pismenosti i načini kako djeca koriste Internet, prepoznavanje prijetnji i programa za zaštitu djece i roditeljsku kontrolu, razumjeti principe sigurne kupovine. Radionice: </w:t>
      </w:r>
    </w:p>
    <w:p w14:paraId="3BEB1010" w14:textId="77777777" w:rsidR="00480FB2" w:rsidRPr="007F7E70" w:rsidRDefault="00480FB2" w:rsidP="00787BF7">
      <w:pPr>
        <w:pStyle w:val="ListParagraph"/>
        <w:numPr>
          <w:ilvl w:val="0"/>
          <w:numId w:val="24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Digitalna pismenost i sigurnost djece na internetu</w:t>
      </w:r>
    </w:p>
    <w:p w14:paraId="43D40FF4" w14:textId="77777777" w:rsidR="00480FB2" w:rsidRPr="007F7E70" w:rsidRDefault="00480FB2" w:rsidP="00787BF7">
      <w:pPr>
        <w:pStyle w:val="ListParagraph"/>
        <w:numPr>
          <w:ilvl w:val="0"/>
          <w:numId w:val="24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Sigurnost djece na internetu, prijetnje i zaštita</w:t>
      </w:r>
    </w:p>
    <w:p w14:paraId="3974CAD3" w14:textId="77777777" w:rsidR="00480FB2" w:rsidRPr="007F7E70" w:rsidRDefault="00480FB2" w:rsidP="00787BF7">
      <w:pPr>
        <w:pStyle w:val="ListParagraph"/>
        <w:numPr>
          <w:ilvl w:val="0"/>
          <w:numId w:val="24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Roditeljska kontrola i aplikacije za zaštitu djece</w:t>
      </w:r>
    </w:p>
    <w:p w14:paraId="5095C98F" w14:textId="77777777" w:rsidR="00480FB2" w:rsidRPr="007F7E70" w:rsidRDefault="00480FB2" w:rsidP="00787BF7">
      <w:pPr>
        <w:pStyle w:val="ListParagraph"/>
        <w:numPr>
          <w:ilvl w:val="0"/>
          <w:numId w:val="24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Sigurna kupovina i prodaja putem interneta</w:t>
      </w:r>
    </w:p>
    <w:p w14:paraId="1D6242AD" w14:textId="77777777" w:rsidR="00480FB2" w:rsidRPr="007F7E70" w:rsidRDefault="00787BF7" w:rsidP="003E2CD2">
      <w:pPr>
        <w:jc w:val="both"/>
        <w:rPr>
          <w:rFonts w:ascii="Calibri" w:hAnsi="Calibri" w:cs="Calibri"/>
          <w:color w:val="000000"/>
          <w:shd w:val="clear" w:color="auto" w:fill="FFFFFF"/>
        </w:rPr>
      </w:pPr>
      <w:r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 xml:space="preserve">Set 5: </w:t>
      </w:r>
      <w:r w:rsidR="00480FB2"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Radionice o prevenciji nasilja:</w:t>
      </w:r>
      <w:r w:rsidR="00480FB2" w:rsidRPr="007F7E70">
        <w:rPr>
          <w:rFonts w:ascii="Calibri" w:hAnsi="Calibri" w:cs="Calibri"/>
          <w:color w:val="000000"/>
          <w:shd w:val="clear" w:color="auto" w:fill="FFFFFF"/>
        </w:rPr>
        <w:t> Cilj radionica je doprinijeti jačanju svijesti o važnosti prevencije nasilja, unaprjeđenju komunikacijskih i socijalnih vještina te izgradnji samopouzdanja i osjećaja sigurnosti.</w:t>
      </w:r>
      <w:r w:rsidR="003E2CD2">
        <w:rPr>
          <w:rFonts w:ascii="Calibri" w:hAnsi="Calibri" w:cs="Calibri"/>
          <w:color w:val="000000"/>
          <w:shd w:val="clear" w:color="auto" w:fill="FFFFFF"/>
        </w:rPr>
        <w:t xml:space="preserve"> Ishodi učenja: prepoznavanje različitih oblika nasilja, osnaživanje djelovanja i upoznavanje s sistemom podrške. Radionice:</w:t>
      </w:r>
    </w:p>
    <w:p w14:paraId="5DA4A483" w14:textId="77777777" w:rsidR="00480FB2" w:rsidRPr="007F7E70" w:rsidRDefault="00480FB2" w:rsidP="00787BF7">
      <w:pPr>
        <w:pStyle w:val="ListParagraph"/>
        <w:numPr>
          <w:ilvl w:val="0"/>
          <w:numId w:val="25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Nasilje i psihološki mehanizmi zastrašivanja</w:t>
      </w:r>
    </w:p>
    <w:p w14:paraId="1048223D" w14:textId="77777777" w:rsidR="00480FB2" w:rsidRPr="007F7E70" w:rsidRDefault="00480FB2" w:rsidP="00787BF7">
      <w:pPr>
        <w:pStyle w:val="ListParagraph"/>
        <w:numPr>
          <w:ilvl w:val="0"/>
          <w:numId w:val="25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Pravna zaštita i institucionalna podrška: pomoć, samopomoć i osnaživanje</w:t>
      </w:r>
    </w:p>
    <w:p w14:paraId="3A56402C" w14:textId="77777777" w:rsidR="00480FB2" w:rsidRPr="007F7E70" w:rsidRDefault="00480FB2" w:rsidP="00787BF7">
      <w:pPr>
        <w:pStyle w:val="ListParagraph"/>
        <w:numPr>
          <w:ilvl w:val="0"/>
          <w:numId w:val="25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Osnaživanje žena</w:t>
      </w:r>
      <w:r w:rsidR="00787BF7" w:rsidRPr="007F7E70">
        <w:rPr>
          <w:rFonts w:cs="Calibri"/>
          <w:color w:val="000000"/>
          <w:sz w:val="24"/>
          <w:szCs w:val="24"/>
          <w:shd w:val="clear" w:color="auto" w:fill="FFFFFF"/>
        </w:rPr>
        <w:t>, djece</w:t>
      </w:r>
      <w:r w:rsidRPr="007F7E70">
        <w:rPr>
          <w:rFonts w:cs="Calibri"/>
          <w:color w:val="000000"/>
          <w:sz w:val="24"/>
          <w:szCs w:val="24"/>
          <w:shd w:val="clear" w:color="auto" w:fill="FFFFFF"/>
        </w:rPr>
        <w:t xml:space="preserve"> i mladih kroz praktične vještine i plan djelovanja</w:t>
      </w:r>
    </w:p>
    <w:p w14:paraId="19E8B2CD" w14:textId="77777777" w:rsidR="00480FB2" w:rsidRPr="007F7E70" w:rsidRDefault="00787BF7" w:rsidP="00480FB2">
      <w:pPr>
        <w:rPr>
          <w:rFonts w:ascii="Calibri" w:hAnsi="Calibri" w:cs="Calibri"/>
          <w:color w:val="000000"/>
          <w:shd w:val="clear" w:color="auto" w:fill="FFFFFF"/>
        </w:rPr>
      </w:pPr>
      <w:r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 xml:space="preserve">Set 6: </w:t>
      </w:r>
      <w:r w:rsidR="00480FB2" w:rsidRPr="007F7E70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Radionice o aktivnom traženju posla:</w:t>
      </w:r>
      <w:r w:rsidR="00480FB2" w:rsidRPr="007F7E70">
        <w:rPr>
          <w:rFonts w:ascii="Calibri" w:hAnsi="Calibri" w:cs="Calibri"/>
          <w:color w:val="000000"/>
          <w:shd w:val="clear" w:color="auto" w:fill="FFFFFF"/>
        </w:rPr>
        <w:t> Cilj radionica je jačanje kapaciteta žena za traženje posla i povećanje zapošljivosti</w:t>
      </w:r>
      <w:r w:rsidR="003E2CD2">
        <w:rPr>
          <w:rFonts w:ascii="Calibri" w:hAnsi="Calibri" w:cs="Calibri"/>
          <w:color w:val="000000"/>
          <w:shd w:val="clear" w:color="auto" w:fill="FFFFFF"/>
        </w:rPr>
        <w:t xml:space="preserve">. Ishodi učenja: Osnaživanje za tržište rada, jačanje samopouzdanja i kompetencija za poslovni kontekst. Radionice: </w:t>
      </w:r>
    </w:p>
    <w:p w14:paraId="0F201BA5" w14:textId="77777777" w:rsidR="00480FB2" w:rsidRPr="007F7E70" w:rsidRDefault="00480FB2" w:rsidP="008142A9">
      <w:pPr>
        <w:pStyle w:val="ListParagraph"/>
        <w:numPr>
          <w:ilvl w:val="0"/>
          <w:numId w:val="26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Pisanje CV-a i motivacijskog pisma</w:t>
      </w:r>
    </w:p>
    <w:p w14:paraId="5DD1531E" w14:textId="77777777" w:rsidR="00480FB2" w:rsidRPr="007F7E70" w:rsidRDefault="00480FB2" w:rsidP="008142A9">
      <w:pPr>
        <w:pStyle w:val="ListParagraph"/>
        <w:numPr>
          <w:ilvl w:val="0"/>
          <w:numId w:val="26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Intervju za posao</w:t>
      </w:r>
    </w:p>
    <w:p w14:paraId="426E9F5B" w14:textId="77777777" w:rsidR="00480FB2" w:rsidRPr="007F7E70" w:rsidRDefault="00480FB2" w:rsidP="008142A9">
      <w:pPr>
        <w:pStyle w:val="ListParagraph"/>
        <w:numPr>
          <w:ilvl w:val="0"/>
          <w:numId w:val="26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Komunikacija</w:t>
      </w:r>
    </w:p>
    <w:p w14:paraId="28E450C2" w14:textId="77777777" w:rsidR="00480FB2" w:rsidRPr="007F7E70" w:rsidRDefault="00480FB2" w:rsidP="008142A9">
      <w:pPr>
        <w:pStyle w:val="ListParagraph"/>
        <w:numPr>
          <w:ilvl w:val="0"/>
          <w:numId w:val="26"/>
        </w:numPr>
        <w:spacing w:line="259" w:lineRule="auto"/>
        <w:rPr>
          <w:rFonts w:cs="Calibri"/>
          <w:color w:val="000000"/>
          <w:sz w:val="24"/>
          <w:szCs w:val="24"/>
          <w:shd w:val="clear" w:color="auto" w:fill="FFFFFF"/>
        </w:rPr>
      </w:pPr>
      <w:r w:rsidRPr="007F7E70">
        <w:rPr>
          <w:rFonts w:cs="Calibri"/>
          <w:color w:val="000000"/>
          <w:sz w:val="24"/>
          <w:szCs w:val="24"/>
          <w:shd w:val="clear" w:color="auto" w:fill="FFFFFF"/>
        </w:rPr>
        <w:t>Financijska pismenost</w:t>
      </w:r>
    </w:p>
    <w:p w14:paraId="59FAEF20" w14:textId="77777777" w:rsidR="00E65DD6" w:rsidRPr="007F7E70" w:rsidRDefault="00E65DD6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0AB497DD" w14:textId="77777777" w:rsidR="0056733A" w:rsidRPr="007F7E70" w:rsidRDefault="0056733A" w:rsidP="0056733A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t xml:space="preserve">OKVIRNI TERMINI </w:t>
      </w:r>
      <w:r w:rsidR="006A62F4">
        <w:rPr>
          <w:rFonts w:cs="Calibri"/>
          <w:b/>
          <w:bCs/>
          <w:sz w:val="24"/>
          <w:szCs w:val="24"/>
          <w:lang w:val="hr-BA"/>
        </w:rPr>
        <w:t xml:space="preserve">i MJESTA </w:t>
      </w:r>
      <w:r w:rsidRPr="007F7E70">
        <w:rPr>
          <w:rFonts w:cs="Calibri"/>
          <w:b/>
          <w:bCs/>
          <w:sz w:val="24"/>
          <w:szCs w:val="24"/>
          <w:lang w:val="hr-BA"/>
        </w:rPr>
        <w:t xml:space="preserve">PROVEDBE </w:t>
      </w:r>
      <w:r w:rsidR="00480FB2" w:rsidRPr="007F7E70">
        <w:rPr>
          <w:rFonts w:cs="Calibri"/>
          <w:b/>
          <w:bCs/>
          <w:sz w:val="24"/>
          <w:szCs w:val="24"/>
          <w:lang w:val="hr-BA"/>
        </w:rPr>
        <w:t>RADIONIC</w:t>
      </w:r>
      <w:r w:rsidRPr="007F7E70">
        <w:rPr>
          <w:rFonts w:cs="Calibri"/>
          <w:b/>
          <w:bCs/>
          <w:sz w:val="24"/>
          <w:szCs w:val="24"/>
          <w:lang w:val="hr-BA"/>
        </w:rPr>
        <w:t>A</w:t>
      </w:r>
    </w:p>
    <w:p w14:paraId="4D32A8B7" w14:textId="77777777" w:rsidR="0056733A" w:rsidRPr="007F7E70" w:rsidRDefault="00480FB2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Radionic</w:t>
      </w:r>
      <w:r w:rsidR="0056733A" w:rsidRPr="007F7E70">
        <w:rPr>
          <w:rStyle w:val="normaltextrun"/>
          <w:rFonts w:ascii="Calibri" w:hAnsi="Calibri" w:cs="Calibri"/>
          <w:lang w:val="hr-BA"/>
        </w:rPr>
        <w:t xml:space="preserve">e će se provoditi u lokalnim zajednicama diljem Bosne i Hercegovine, ovisno o interesu i potrebama žena iz ciljne skupine projekta </w:t>
      </w:r>
      <w:r w:rsidR="00787BF7" w:rsidRPr="00787BF7">
        <w:rPr>
          <w:rStyle w:val="normaltextrun"/>
          <w:rFonts w:ascii="Calibri" w:hAnsi="Calibri" w:cs="Calibri"/>
          <w:i/>
          <w:lang w:val="hr-BA"/>
        </w:rPr>
        <w:t>Osnaživanje žena u BiH – Seeds of wellbeing</w:t>
      </w:r>
      <w:r w:rsidR="0056733A" w:rsidRPr="007F7E70">
        <w:rPr>
          <w:rStyle w:val="normaltextrun"/>
          <w:rFonts w:ascii="Calibri" w:hAnsi="Calibri" w:cs="Calibri"/>
          <w:lang w:val="hr-BA"/>
        </w:rPr>
        <w:t xml:space="preserve">. Točni termini i lokacije provedbe </w:t>
      </w:r>
      <w:r w:rsidRPr="007F7E70">
        <w:rPr>
          <w:rStyle w:val="normaltextrun"/>
          <w:rFonts w:ascii="Calibri" w:hAnsi="Calibri" w:cs="Calibri"/>
          <w:lang w:val="hr-BA"/>
        </w:rPr>
        <w:t>radionic</w:t>
      </w:r>
      <w:r w:rsidR="0056733A" w:rsidRPr="007F7E70">
        <w:rPr>
          <w:rStyle w:val="normaltextrun"/>
          <w:rFonts w:ascii="Calibri" w:hAnsi="Calibri" w:cs="Calibri"/>
          <w:lang w:val="hr-BA"/>
        </w:rPr>
        <w:t xml:space="preserve">a bit će definirani u suradnji s lokalnim partnerima projekta te samim korisnicama. </w:t>
      </w:r>
      <w:r w:rsidRPr="007F7E70">
        <w:rPr>
          <w:rStyle w:val="normaltextrun"/>
          <w:rFonts w:ascii="Calibri" w:hAnsi="Calibri" w:cs="Calibri"/>
          <w:lang w:val="hr-BA"/>
        </w:rPr>
        <w:t>Radionic</w:t>
      </w:r>
      <w:r w:rsidR="0056733A" w:rsidRPr="007F7E70">
        <w:rPr>
          <w:rStyle w:val="normaltextrun"/>
          <w:rFonts w:ascii="Calibri" w:hAnsi="Calibri" w:cs="Calibri"/>
          <w:lang w:val="hr-BA"/>
        </w:rPr>
        <w:t>e će se organizirati tijekom trajanja projekta</w:t>
      </w:r>
      <w:r w:rsidR="00787BF7" w:rsidRPr="007F7E70">
        <w:rPr>
          <w:rStyle w:val="normaltextrun"/>
          <w:rFonts w:ascii="Calibri" w:hAnsi="Calibri" w:cs="Calibri"/>
          <w:lang w:val="hr-BA"/>
        </w:rPr>
        <w:t xml:space="preserve"> u 2026. i 2027. godini</w:t>
      </w:r>
      <w:r w:rsidR="0056733A" w:rsidRPr="007F7E70">
        <w:rPr>
          <w:rStyle w:val="normaltextrun"/>
          <w:rFonts w:ascii="Calibri" w:hAnsi="Calibri" w:cs="Calibri"/>
          <w:lang w:val="hr-BA"/>
        </w:rPr>
        <w:t>, u skladu s raspoloživim resursima i prioritetima zajednica.</w:t>
      </w:r>
    </w:p>
    <w:p w14:paraId="2B7F4D7F" w14:textId="77777777" w:rsidR="0056733A" w:rsidRPr="007F7E70" w:rsidRDefault="0056733A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4DCCD2E2" w14:textId="77777777" w:rsidR="0056733A" w:rsidRDefault="0056733A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Detaljan vremenski okvir za svaku pojedinu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>u bit će dogovoren s polaznicama i trenerima, uz potporu Caritasa BiH koji će koordinirati logistiku</w:t>
      </w:r>
      <w:r w:rsidR="00787BF7" w:rsidRPr="007F7E70">
        <w:rPr>
          <w:rStyle w:val="normaltextrun"/>
          <w:rFonts w:ascii="Calibri" w:hAnsi="Calibri" w:cs="Calibri"/>
          <w:lang w:val="hr-BA"/>
        </w:rPr>
        <w:t xml:space="preserve"> s udruženjima i lokalnim partnerima</w:t>
      </w:r>
      <w:r w:rsidRPr="007F7E70">
        <w:rPr>
          <w:rStyle w:val="normaltextrun"/>
          <w:rFonts w:ascii="Calibri" w:hAnsi="Calibri" w:cs="Calibri"/>
          <w:lang w:val="hr-BA"/>
        </w:rPr>
        <w:t xml:space="preserve"> i sudjelovati u praćenju provedbe.</w:t>
      </w:r>
    </w:p>
    <w:p w14:paraId="45C30876" w14:textId="2F7DA5E9" w:rsidR="006A62F4" w:rsidRPr="006A62F4" w:rsidRDefault="006A62F4" w:rsidP="006A62F4">
      <w:pPr>
        <w:pStyle w:val="ListParagraph"/>
        <w:spacing w:after="0" w:line="240" w:lineRule="auto"/>
        <w:ind w:left="0"/>
        <w:jc w:val="both"/>
        <w:rPr>
          <w:rFonts w:cs="Calibri"/>
          <w:lang w:val="hr-BA"/>
        </w:rPr>
      </w:pPr>
      <w:r>
        <w:rPr>
          <w:rStyle w:val="normaltextrun"/>
          <w:rFonts w:cs="Calibri"/>
          <w:lang w:val="hr-BA"/>
        </w:rPr>
        <w:lastRenderedPageBreak/>
        <w:t xml:space="preserve">Radionice će se provoditi u mjestima </w:t>
      </w:r>
      <w:r w:rsidRPr="006A62F4">
        <w:rPr>
          <w:rFonts w:cs="Calibri"/>
          <w:lang w:val="hr-BA"/>
        </w:rPr>
        <w:t>Breza, Goražde, Tuzla, Visoko, Vogošća, Zenica i druga mjesta prema potrebi</w:t>
      </w:r>
      <w:r w:rsidR="00AF5560">
        <w:rPr>
          <w:rFonts w:cs="Calibri"/>
          <w:lang w:val="hr-BA"/>
        </w:rPr>
        <w:t xml:space="preserve"> projekta</w:t>
      </w:r>
      <w:r w:rsidRPr="006A62F4">
        <w:rPr>
          <w:rFonts w:cs="Calibri"/>
          <w:lang w:val="hr-BA"/>
        </w:rPr>
        <w:t>.</w:t>
      </w:r>
    </w:p>
    <w:p w14:paraId="662860F8" w14:textId="77777777" w:rsidR="006A62F4" w:rsidRPr="007F7E70" w:rsidRDefault="006A62F4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361CFC96" w14:textId="77777777" w:rsidR="0056733A" w:rsidRPr="007F7E70" w:rsidRDefault="0056733A" w:rsidP="005673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1112CEF3" w14:textId="77777777" w:rsidR="0056733A" w:rsidRPr="007F7E70" w:rsidRDefault="0056733A" w:rsidP="0056733A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t>INFORMACIJE ZA APLIKANTE</w:t>
      </w:r>
    </w:p>
    <w:p w14:paraId="199A0C8F" w14:textId="77777777" w:rsidR="0056733A" w:rsidRPr="007F7E70" w:rsidRDefault="0056733A" w:rsidP="006D7B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 xml:space="preserve">Broj </w:t>
      </w:r>
      <w:r w:rsidR="00480FB2" w:rsidRPr="007F7E70">
        <w:rPr>
          <w:rStyle w:val="normaltextrun"/>
          <w:rFonts w:ascii="Calibri" w:hAnsi="Calibri" w:cs="Calibri"/>
          <w:b/>
          <w:bCs/>
          <w:lang w:val="hr-BA"/>
        </w:rPr>
        <w:t>radionic</w:t>
      </w:r>
      <w:r w:rsidRPr="007F7E70">
        <w:rPr>
          <w:rStyle w:val="normaltextrun"/>
          <w:rFonts w:ascii="Calibri" w:hAnsi="Calibri" w:cs="Calibri"/>
          <w:b/>
          <w:bCs/>
          <w:lang w:val="hr-BA"/>
        </w:rPr>
        <w:t xml:space="preserve">a:  </w:t>
      </w:r>
      <w:r w:rsidRPr="007F7E70">
        <w:rPr>
          <w:rStyle w:val="normaltextrun"/>
          <w:rFonts w:ascii="Calibri" w:hAnsi="Calibri" w:cs="Calibri"/>
          <w:lang w:val="hr-BA"/>
        </w:rPr>
        <w:t xml:space="preserve">U okviru projekta </w:t>
      </w:r>
      <w:r w:rsidR="00787BF7" w:rsidRPr="00787BF7">
        <w:rPr>
          <w:rStyle w:val="normaltextrun"/>
          <w:rFonts w:ascii="Calibri" w:hAnsi="Calibri" w:cs="Calibri"/>
          <w:i/>
          <w:lang w:val="hr-BA"/>
        </w:rPr>
        <w:t>Osnaživanje žena u BiH – Seeds of wellbeing</w:t>
      </w:r>
      <w:r w:rsidR="00787BF7" w:rsidRPr="00787BF7">
        <w:rPr>
          <w:rStyle w:val="normaltextrun"/>
          <w:rFonts w:ascii="Calibri" w:hAnsi="Calibri" w:cs="Calibri"/>
          <w:lang w:val="hr-BA"/>
        </w:rPr>
        <w:t xml:space="preserve"> </w:t>
      </w:r>
      <w:r w:rsidRPr="007F7E70">
        <w:rPr>
          <w:rStyle w:val="normaltextrun"/>
          <w:rFonts w:ascii="Calibri" w:hAnsi="Calibri" w:cs="Calibri"/>
          <w:lang w:val="hr-BA"/>
        </w:rPr>
        <w:t xml:space="preserve"> planirana je provedba više tematskih </w:t>
      </w:r>
      <w:r w:rsidR="00787BF7" w:rsidRPr="007F7E70">
        <w:rPr>
          <w:rStyle w:val="normaltextrun"/>
          <w:rFonts w:ascii="Calibri" w:hAnsi="Calibri" w:cs="Calibri"/>
          <w:lang w:val="hr-BA"/>
        </w:rPr>
        <w:t>setova</w:t>
      </w:r>
      <w:r w:rsidRPr="007F7E70">
        <w:rPr>
          <w:rStyle w:val="normaltextrun"/>
          <w:rFonts w:ascii="Calibri" w:hAnsi="Calibri" w:cs="Calibri"/>
          <w:lang w:val="hr-BA"/>
        </w:rPr>
        <w:t xml:space="preserve">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 xml:space="preserve">a u zajednicama širom Bosne i Hercegovine, prema raspoloživosti i potrebama ciljane skupine. Točan broj realiziranih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>a ovisit će o interesu i organizacijskim kapacitetima.</w:t>
      </w:r>
    </w:p>
    <w:p w14:paraId="45E079FA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4FB45638" w14:textId="77777777" w:rsidR="0056733A" w:rsidRPr="007F7E70" w:rsidRDefault="0056733A" w:rsidP="006D7B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 xml:space="preserve">Vrsta </w:t>
      </w:r>
      <w:r w:rsidR="00480FB2" w:rsidRPr="007F7E70">
        <w:rPr>
          <w:rStyle w:val="normaltextrun"/>
          <w:rFonts w:ascii="Calibri" w:hAnsi="Calibri" w:cs="Calibri"/>
          <w:b/>
          <w:bCs/>
          <w:lang w:val="hr-BA"/>
        </w:rPr>
        <w:t>radionic</w:t>
      </w:r>
      <w:r w:rsidRPr="007F7E70">
        <w:rPr>
          <w:rStyle w:val="normaltextrun"/>
          <w:rFonts w:ascii="Calibri" w:hAnsi="Calibri" w:cs="Calibri"/>
          <w:b/>
          <w:bCs/>
          <w:lang w:val="hr-BA"/>
        </w:rPr>
        <w:t>a:</w:t>
      </w:r>
      <w:r w:rsidR="006D7B01" w:rsidRPr="007F7E70">
        <w:rPr>
          <w:rStyle w:val="normaltextrun"/>
          <w:rFonts w:ascii="Calibri" w:hAnsi="Calibri" w:cs="Calibri"/>
          <w:b/>
          <w:bCs/>
          <w:lang w:val="hr-BA"/>
        </w:rPr>
        <w:t xml:space="preserve">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 xml:space="preserve">e su namijenjene ženama koje su dugotrajno nezaposlene, žive u ruralnim ili </w:t>
      </w:r>
      <w:r w:rsidR="00787BF7" w:rsidRPr="007F7E70">
        <w:rPr>
          <w:rStyle w:val="normaltextrun"/>
          <w:rFonts w:ascii="Calibri" w:hAnsi="Calibri" w:cs="Calibri"/>
          <w:lang w:val="hr-BA"/>
        </w:rPr>
        <w:t>rubnim urbanim</w:t>
      </w:r>
      <w:r w:rsidRPr="007F7E70">
        <w:rPr>
          <w:rStyle w:val="normaltextrun"/>
          <w:rFonts w:ascii="Calibri" w:hAnsi="Calibri" w:cs="Calibri"/>
          <w:lang w:val="hr-BA"/>
        </w:rPr>
        <w:t xml:space="preserve"> područjima, žene s invaliditetom, te druge žene u nepovoljnom socioekonomskom položaju, s ciljem</w:t>
      </w:r>
      <w:r w:rsidR="00F22D77">
        <w:rPr>
          <w:rStyle w:val="normaltextrun"/>
          <w:rFonts w:ascii="Calibri" w:hAnsi="Calibri" w:cs="Calibri"/>
          <w:lang w:val="hr-BA"/>
        </w:rPr>
        <w:t xml:space="preserve"> osnaživanja i razvijanja otpornosti</w:t>
      </w:r>
      <w:r w:rsidRPr="007F7E70">
        <w:rPr>
          <w:rStyle w:val="normaltextrun"/>
          <w:rFonts w:ascii="Calibri" w:hAnsi="Calibri" w:cs="Calibri"/>
          <w:lang w:val="hr-BA"/>
        </w:rPr>
        <w:t>.</w:t>
      </w:r>
    </w:p>
    <w:p w14:paraId="545C797C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7AAD6D66" w14:textId="77777777" w:rsidR="0056733A" w:rsidRDefault="0056733A" w:rsidP="006D7B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Broj izvršitelja:</w:t>
      </w:r>
      <w:r w:rsidR="006D7B01" w:rsidRPr="007F7E70">
        <w:rPr>
          <w:rStyle w:val="normaltextrun"/>
          <w:rFonts w:ascii="Calibri" w:hAnsi="Calibri" w:cs="Calibri"/>
          <w:b/>
          <w:bCs/>
          <w:lang w:val="hr-BA"/>
        </w:rPr>
        <w:t xml:space="preserve"> </w:t>
      </w:r>
      <w:r w:rsidR="006A62F4" w:rsidRPr="006A62F4">
        <w:rPr>
          <w:rStyle w:val="normaltextrun"/>
          <w:rFonts w:ascii="Calibri" w:hAnsi="Calibri" w:cs="Calibri"/>
          <w:bCs/>
          <w:lang w:val="hr-BA"/>
        </w:rPr>
        <w:t>J</w:t>
      </w:r>
      <w:r w:rsidRPr="007F7E70">
        <w:rPr>
          <w:rStyle w:val="normaltextrun"/>
          <w:rFonts w:ascii="Calibri" w:hAnsi="Calibri" w:cs="Calibri"/>
          <w:lang w:val="hr-BA"/>
        </w:rPr>
        <w:t>edan (1)</w:t>
      </w:r>
      <w:r w:rsidR="00787BF7" w:rsidRPr="007F7E70">
        <w:rPr>
          <w:rStyle w:val="normaltextrun"/>
          <w:rFonts w:ascii="Calibri" w:hAnsi="Calibri" w:cs="Calibri"/>
          <w:lang w:val="hr-BA"/>
        </w:rPr>
        <w:t xml:space="preserve"> </w:t>
      </w:r>
      <w:r w:rsidRPr="007F7E70">
        <w:rPr>
          <w:rStyle w:val="normaltextrun"/>
          <w:rFonts w:ascii="Calibri" w:hAnsi="Calibri" w:cs="Calibri"/>
          <w:lang w:val="hr-BA"/>
        </w:rPr>
        <w:t xml:space="preserve"> izvršitelj po </w:t>
      </w:r>
      <w:r w:rsidR="00787BF7" w:rsidRPr="007F7E70">
        <w:rPr>
          <w:rStyle w:val="normaltextrun"/>
          <w:rFonts w:ascii="Calibri" w:hAnsi="Calibri" w:cs="Calibri"/>
          <w:lang w:val="hr-BA"/>
        </w:rPr>
        <w:t>radionici</w:t>
      </w:r>
      <w:r w:rsidRPr="007F7E70">
        <w:rPr>
          <w:rStyle w:val="normaltextrun"/>
          <w:rFonts w:ascii="Calibri" w:hAnsi="Calibri" w:cs="Calibri"/>
          <w:lang w:val="hr-BA"/>
        </w:rPr>
        <w:t xml:space="preserve">. Jedan edukator može aplicirati za </w:t>
      </w:r>
      <w:r w:rsidR="006A62F4">
        <w:rPr>
          <w:rStyle w:val="normaltextrun"/>
          <w:rFonts w:ascii="Calibri" w:hAnsi="Calibri" w:cs="Calibri"/>
          <w:lang w:val="hr-BA"/>
        </w:rPr>
        <w:t>jednu ili više radionica</w:t>
      </w:r>
      <w:r w:rsidRPr="007F7E70">
        <w:rPr>
          <w:rStyle w:val="normaltextrun"/>
          <w:rFonts w:ascii="Calibri" w:hAnsi="Calibri" w:cs="Calibri"/>
          <w:lang w:val="hr-BA"/>
        </w:rPr>
        <w:t xml:space="preserve"> i</w:t>
      </w:r>
      <w:r w:rsidR="00F22D77">
        <w:rPr>
          <w:rStyle w:val="normaltextrun"/>
          <w:rFonts w:ascii="Calibri" w:hAnsi="Calibri" w:cs="Calibri"/>
          <w:lang w:val="hr-BA"/>
        </w:rPr>
        <w:t>/i</w:t>
      </w:r>
      <w:r w:rsidRPr="007F7E70">
        <w:rPr>
          <w:rStyle w:val="normaltextrun"/>
          <w:rFonts w:ascii="Calibri" w:hAnsi="Calibri" w:cs="Calibri"/>
          <w:lang w:val="hr-BA"/>
        </w:rPr>
        <w:t>li više lokacija.</w:t>
      </w:r>
    </w:p>
    <w:p w14:paraId="6A4ADCB6" w14:textId="77777777" w:rsidR="00550850" w:rsidRDefault="00550850" w:rsidP="006D7B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>Profil izvršitelja:</w:t>
      </w:r>
    </w:p>
    <w:p w14:paraId="5502194B" w14:textId="77777777" w:rsidR="00550850" w:rsidRDefault="00550850" w:rsidP="003E2CD2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>Radionice zdravlje: liječnik ili stručno srodno zanimanje</w:t>
      </w:r>
    </w:p>
    <w:p w14:paraId="4C9130A8" w14:textId="77777777" w:rsidR="00550850" w:rsidRDefault="00550850" w:rsidP="003E2CD2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>Radionice mentalno zdravlje: psiholog, savjetnik terapeut ili srodno zanimanje</w:t>
      </w:r>
    </w:p>
    <w:p w14:paraId="790471C6" w14:textId="77777777" w:rsidR="00550850" w:rsidRDefault="00550850" w:rsidP="003E2CD2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>Radionice o ekologiji, cirkularnoj ekonomiji, poljoprivredi i zdravoj prehrani: agronom, biolog</w:t>
      </w:r>
      <w:r w:rsidR="003E2CD2">
        <w:rPr>
          <w:rStyle w:val="normaltextrun"/>
          <w:rFonts w:ascii="Calibri" w:hAnsi="Calibri" w:cs="Calibri"/>
          <w:lang w:val="hr-BA"/>
        </w:rPr>
        <w:t>, prehrambeni tehnolog, kuhar</w:t>
      </w:r>
      <w:r>
        <w:rPr>
          <w:rStyle w:val="normaltextrun"/>
          <w:rFonts w:ascii="Calibri" w:hAnsi="Calibri" w:cs="Calibri"/>
          <w:lang w:val="hr-BA"/>
        </w:rPr>
        <w:t xml:space="preserve"> ili srodno zanimanje</w:t>
      </w:r>
    </w:p>
    <w:p w14:paraId="3A8DA37A" w14:textId="77777777" w:rsidR="003E2CD2" w:rsidRDefault="003E2CD2" w:rsidP="003E2CD2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>Radionice o digitalnoj pismenosti i sigurnosti djece na internetu: stručnjak iz oblasti digitalne sigurnosti i srodna zanimanja</w:t>
      </w:r>
    </w:p>
    <w:p w14:paraId="66C5648C" w14:textId="77777777" w:rsidR="003E2CD2" w:rsidRDefault="003E2CD2" w:rsidP="003E2CD2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>Radionice o prevenciji nasilja: stručnjak iz područja zaštite, psiholog ili srodna zanimanja.</w:t>
      </w:r>
    </w:p>
    <w:p w14:paraId="3DAF37E9" w14:textId="77777777" w:rsidR="003E2CD2" w:rsidRDefault="003E2CD2" w:rsidP="003E2CD2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>
        <w:rPr>
          <w:rStyle w:val="normaltextrun"/>
          <w:rFonts w:ascii="Calibri" w:hAnsi="Calibri" w:cs="Calibri"/>
          <w:lang w:val="hr-BA"/>
        </w:rPr>
        <w:t>Radionice o aktivnom traženju posla: savjetnik za zapošljavanje, socijalni radnik, psiholog ili srodna zanimanja.</w:t>
      </w:r>
    </w:p>
    <w:p w14:paraId="0600B273" w14:textId="77777777" w:rsidR="00550850" w:rsidRPr="007F7E70" w:rsidRDefault="00550850" w:rsidP="006D7B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63CAA038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Vrsta ugovora</w:t>
      </w:r>
      <w:r w:rsidR="006D7B01" w:rsidRPr="007F7E70">
        <w:rPr>
          <w:rStyle w:val="normaltextrun"/>
          <w:rFonts w:ascii="Calibri" w:hAnsi="Calibri" w:cs="Calibri"/>
          <w:b/>
          <w:bCs/>
          <w:lang w:val="hr-BA"/>
        </w:rPr>
        <w:t>:</w:t>
      </w:r>
    </w:p>
    <w:p w14:paraId="6F717841" w14:textId="77777777" w:rsidR="0056733A" w:rsidRPr="007F7E70" w:rsidRDefault="0056733A" w:rsidP="006D7B01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Za fizičke osobe: ugovor o djelu sukladno važećem zakonodavstvu</w:t>
      </w:r>
    </w:p>
    <w:p w14:paraId="6F1F55BD" w14:textId="77777777" w:rsidR="0056733A" w:rsidRPr="007F7E70" w:rsidRDefault="0056733A" w:rsidP="006D7B01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Za pravne osobe: ugovor o poslovnoj suradnji</w:t>
      </w:r>
      <w:r w:rsidR="006A62F4">
        <w:rPr>
          <w:rStyle w:val="normaltextrun"/>
          <w:rFonts w:ascii="Calibri" w:hAnsi="Calibri" w:cs="Calibri"/>
          <w:lang w:val="hr-BA"/>
        </w:rPr>
        <w:t xml:space="preserve"> i plaćanje po ispostavljenoj fakturi nakon izvršene usluge.</w:t>
      </w:r>
    </w:p>
    <w:p w14:paraId="202924E1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657890E5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Opis zadataka:</w:t>
      </w:r>
    </w:p>
    <w:p w14:paraId="5D5B9421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Priprema metodologije na temelju </w:t>
      </w:r>
      <w:r w:rsidR="003C45B1" w:rsidRPr="007F7E70">
        <w:rPr>
          <w:rStyle w:val="normaltextrun"/>
          <w:rFonts w:ascii="Calibri" w:hAnsi="Calibri" w:cs="Calibri"/>
          <w:lang w:val="hr-BA"/>
        </w:rPr>
        <w:t>Poglavlja 3. ovog ToR-a,</w:t>
      </w:r>
      <w:r w:rsidRPr="007F7E70">
        <w:rPr>
          <w:rStyle w:val="normaltextrun"/>
          <w:rFonts w:ascii="Calibri" w:hAnsi="Calibri" w:cs="Calibri"/>
          <w:lang w:val="hr-BA"/>
        </w:rPr>
        <w:t xml:space="preserve"> prilagodba sadržaja ciljanoj skupini, izrada prezentacija i materijala, vođenje </w:t>
      </w:r>
      <w:r w:rsidR="00480FB2" w:rsidRPr="007F7E70">
        <w:rPr>
          <w:rStyle w:val="normaltextrun"/>
          <w:rFonts w:ascii="Calibri" w:hAnsi="Calibri" w:cs="Calibri"/>
          <w:lang w:val="hr-BA"/>
        </w:rPr>
        <w:t>radionic</w:t>
      </w:r>
      <w:r w:rsidRPr="007F7E70">
        <w:rPr>
          <w:rStyle w:val="normaltextrun"/>
          <w:rFonts w:ascii="Calibri" w:hAnsi="Calibri" w:cs="Calibri"/>
          <w:lang w:val="hr-BA"/>
        </w:rPr>
        <w:t>a prema dogovorenom rasporedu, evaluacija i izrada izvješća o provedbi.</w:t>
      </w:r>
    </w:p>
    <w:p w14:paraId="1D4EA842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6D999F86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Predviđena naknada:</w:t>
      </w:r>
    </w:p>
    <w:p w14:paraId="3989D6AF" w14:textId="4FCA648E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Caritas BiH predviđa iznos po pojedinačno</w:t>
      </w:r>
      <w:r w:rsidR="00787BF7" w:rsidRPr="007F7E70">
        <w:rPr>
          <w:rStyle w:val="normaltextrun"/>
          <w:rFonts w:ascii="Calibri" w:hAnsi="Calibri" w:cs="Calibri"/>
          <w:lang w:val="hr-BA"/>
        </w:rPr>
        <w:t>j radionici</w:t>
      </w:r>
      <w:r w:rsidR="006A62F4">
        <w:rPr>
          <w:rStyle w:val="normaltextrun"/>
          <w:rFonts w:ascii="Calibri" w:hAnsi="Calibri" w:cs="Calibri"/>
          <w:lang w:val="hr-BA"/>
        </w:rPr>
        <w:t>: za Ugovor o djelu 350,00 KM net</w:t>
      </w:r>
      <w:r w:rsidR="000D6F4E">
        <w:rPr>
          <w:rStyle w:val="normaltextrun"/>
          <w:rFonts w:ascii="Calibri" w:hAnsi="Calibri" w:cs="Calibri"/>
          <w:lang w:val="hr-BA"/>
        </w:rPr>
        <w:t>o</w:t>
      </w:r>
      <w:r w:rsidR="00636E02">
        <w:rPr>
          <w:rStyle w:val="normaltextrun"/>
          <w:rFonts w:ascii="Calibri" w:hAnsi="Calibri" w:cs="Calibri"/>
          <w:lang w:val="hr-BA"/>
        </w:rPr>
        <w:t xml:space="preserve">, </w:t>
      </w:r>
      <w:r w:rsidR="006A62F4">
        <w:rPr>
          <w:rStyle w:val="normaltextrun"/>
          <w:rFonts w:ascii="Calibri" w:hAnsi="Calibri" w:cs="Calibri"/>
          <w:lang w:val="hr-BA"/>
        </w:rPr>
        <w:t>a za pravna lica 350,00 KM bez PDV-a</w:t>
      </w:r>
      <w:r w:rsidRPr="007F7E70">
        <w:rPr>
          <w:rStyle w:val="normaltextrun"/>
          <w:rFonts w:ascii="Calibri" w:hAnsi="Calibri" w:cs="Calibri"/>
          <w:lang w:val="hr-BA"/>
        </w:rPr>
        <w:t>. U ovaj iznos uključeni su svi troškovi pripreme i realizacije, uključujući prijevoz, smještaj (ako je potrebno), materijal</w:t>
      </w:r>
      <w:r w:rsidR="006A62F4">
        <w:rPr>
          <w:rStyle w:val="normaltextrun"/>
          <w:rFonts w:ascii="Calibri" w:hAnsi="Calibri" w:cs="Calibri"/>
          <w:lang w:val="hr-BA"/>
        </w:rPr>
        <w:t>i</w:t>
      </w:r>
      <w:r w:rsidRPr="007F7E70">
        <w:rPr>
          <w:rStyle w:val="normaltextrun"/>
          <w:rFonts w:ascii="Calibri" w:hAnsi="Calibri" w:cs="Calibri"/>
          <w:lang w:val="hr-BA"/>
        </w:rPr>
        <w:t xml:space="preserve"> i izvješ</w:t>
      </w:r>
      <w:r w:rsidR="00A62DDA">
        <w:rPr>
          <w:rStyle w:val="normaltextrun"/>
          <w:rFonts w:ascii="Calibri" w:hAnsi="Calibri" w:cs="Calibri"/>
          <w:lang w:val="hr-BA"/>
        </w:rPr>
        <w:t>ta</w:t>
      </w:r>
      <w:r w:rsidRPr="007F7E70">
        <w:rPr>
          <w:rStyle w:val="normaltextrun"/>
          <w:rFonts w:ascii="Calibri" w:hAnsi="Calibri" w:cs="Calibri"/>
          <w:lang w:val="hr-BA"/>
        </w:rPr>
        <w:t>vanje.</w:t>
      </w:r>
    </w:p>
    <w:p w14:paraId="77FDCCEA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5EAB28F0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Opći uvjeti:</w:t>
      </w:r>
    </w:p>
    <w:p w14:paraId="674E69CF" w14:textId="77777777" w:rsidR="0056733A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Kandidati moraju </w:t>
      </w:r>
      <w:r w:rsidR="00787BF7" w:rsidRPr="007F7E70">
        <w:rPr>
          <w:rStyle w:val="normaltextrun"/>
          <w:rFonts w:ascii="Calibri" w:hAnsi="Calibri" w:cs="Calibri"/>
          <w:lang w:val="hr-BA"/>
        </w:rPr>
        <w:t>dokazati</w:t>
      </w:r>
      <w:r w:rsidRPr="007F7E70">
        <w:rPr>
          <w:rStyle w:val="normaltextrun"/>
          <w:rFonts w:ascii="Calibri" w:hAnsi="Calibri" w:cs="Calibri"/>
          <w:lang w:val="hr-BA"/>
        </w:rPr>
        <w:t xml:space="preserve"> iskustvo u provođenju sličnih edukacija i znanja iz relevantnih područja (</w:t>
      </w:r>
      <w:r w:rsidR="00787BF7" w:rsidRPr="007F7E70">
        <w:rPr>
          <w:rStyle w:val="normaltextrun"/>
          <w:rFonts w:ascii="Calibri" w:hAnsi="Calibri" w:cs="Calibri"/>
          <w:lang w:val="hr-BA"/>
        </w:rPr>
        <w:t xml:space="preserve">mentalno zdravlje, zdravlje, ekologija, </w:t>
      </w:r>
      <w:r w:rsidRPr="007F7E70">
        <w:rPr>
          <w:rStyle w:val="normaltextrun"/>
          <w:rFonts w:ascii="Calibri" w:hAnsi="Calibri" w:cs="Calibri"/>
          <w:lang w:val="hr-BA"/>
        </w:rPr>
        <w:t xml:space="preserve">zapošljavanje, komunikacija, edukacija odraslih). Prednost imaju osobe s iskustvom u radu sa ženama iz ranjivih skupina i/ili u </w:t>
      </w:r>
      <w:r w:rsidR="00F22D77">
        <w:rPr>
          <w:rStyle w:val="normaltextrun"/>
          <w:rFonts w:ascii="Calibri" w:hAnsi="Calibri" w:cs="Calibri"/>
          <w:lang w:val="hr-BA"/>
        </w:rPr>
        <w:t xml:space="preserve">rubno urbanim i </w:t>
      </w:r>
      <w:r w:rsidRPr="007F7E70">
        <w:rPr>
          <w:rStyle w:val="normaltextrun"/>
          <w:rFonts w:ascii="Calibri" w:hAnsi="Calibri" w:cs="Calibri"/>
          <w:lang w:val="hr-BA"/>
        </w:rPr>
        <w:t>ruralnim sredinama</w:t>
      </w:r>
      <w:r w:rsidR="00BE2CE8" w:rsidRPr="007F7E70">
        <w:rPr>
          <w:rStyle w:val="normaltextrun"/>
          <w:rFonts w:ascii="Calibri" w:hAnsi="Calibri" w:cs="Calibri"/>
          <w:lang w:val="hr-BA"/>
        </w:rPr>
        <w:t>, kao i osobama s invaliditetom</w:t>
      </w:r>
      <w:r w:rsidRPr="007F7E70">
        <w:rPr>
          <w:rStyle w:val="normaltextrun"/>
          <w:rFonts w:ascii="Calibri" w:hAnsi="Calibri" w:cs="Calibri"/>
          <w:lang w:val="hr-BA"/>
        </w:rPr>
        <w:t>.</w:t>
      </w:r>
      <w:r w:rsidR="00E65DD6">
        <w:rPr>
          <w:rStyle w:val="normaltextrun"/>
          <w:rFonts w:ascii="Calibri" w:hAnsi="Calibri" w:cs="Calibri"/>
          <w:lang w:val="hr-BA"/>
        </w:rPr>
        <w:t xml:space="preserve">  </w:t>
      </w:r>
    </w:p>
    <w:p w14:paraId="463E163F" w14:textId="77777777" w:rsidR="00E65DD6" w:rsidRPr="007F7E70" w:rsidRDefault="00E65DD6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56E845E1" w14:textId="77777777" w:rsidR="0056733A" w:rsidRPr="007F7E70" w:rsidRDefault="0056733A" w:rsidP="0056733A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lastRenderedPageBreak/>
        <w:t>NAČIN PRIJAVE</w:t>
      </w:r>
    </w:p>
    <w:p w14:paraId="27CD9E29" w14:textId="77777777" w:rsidR="00DF0FFB" w:rsidRDefault="00DF0FFB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16394112" w14:textId="77777777" w:rsidR="00DF0FFB" w:rsidRDefault="00A82244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Svi zainteresirani kandidati trebaju poslati svoje prijave</w:t>
      </w:r>
      <w:r>
        <w:rPr>
          <w:rStyle w:val="normaltextrun"/>
          <w:rFonts w:ascii="Calibri" w:hAnsi="Calibri" w:cs="Calibri"/>
          <w:lang w:val="hr-BA"/>
        </w:rPr>
        <w:t xml:space="preserve"> prema uputama u Pozivu za dostavljanje ponuda.</w:t>
      </w:r>
    </w:p>
    <w:p w14:paraId="0FF376CE" w14:textId="77777777" w:rsidR="00FE606F" w:rsidRDefault="00FE606F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2D820F87" w14:textId="24599F1A" w:rsidR="00A82244" w:rsidRPr="00111985" w:rsidRDefault="00FE606F" w:rsidP="00111985">
      <w:pPr>
        <w:jc w:val="both"/>
        <w:rPr>
          <w:rStyle w:val="normaltextrun"/>
          <w:rFonts w:asciiTheme="minorHAnsi" w:hAnsiTheme="minorHAnsi" w:cstheme="minorHAnsi"/>
          <w:sz w:val="22"/>
          <w:szCs w:val="22"/>
          <w:lang w:val="hr-BA"/>
        </w:rPr>
      </w:pPr>
      <w:r>
        <w:rPr>
          <w:rStyle w:val="normaltextrun"/>
          <w:rFonts w:ascii="Calibri" w:hAnsi="Calibri" w:cs="Calibri"/>
          <w:lang w:val="hr-BA"/>
        </w:rPr>
        <w:t>Rok za prijevu je</w:t>
      </w:r>
      <w:r w:rsidR="00111985">
        <w:rPr>
          <w:rFonts w:asciiTheme="minorHAnsi" w:hAnsiTheme="minorHAnsi" w:cstheme="minorHAnsi"/>
          <w:sz w:val="22"/>
          <w:szCs w:val="22"/>
          <w:lang w:val="hr-BA"/>
        </w:rPr>
        <w:t xml:space="preserve"> 19</w:t>
      </w:r>
      <w:r w:rsidR="00111985" w:rsidRPr="00E30BB1">
        <w:rPr>
          <w:rFonts w:asciiTheme="minorHAnsi" w:hAnsiTheme="minorHAnsi" w:cstheme="minorHAnsi"/>
          <w:sz w:val="22"/>
          <w:szCs w:val="22"/>
          <w:lang w:val="hr-BA"/>
        </w:rPr>
        <w:t>.</w:t>
      </w:r>
      <w:r w:rsidR="00917E09">
        <w:rPr>
          <w:rFonts w:asciiTheme="minorHAnsi" w:hAnsiTheme="minorHAnsi" w:cstheme="minorHAnsi"/>
          <w:sz w:val="22"/>
          <w:szCs w:val="22"/>
          <w:lang w:val="hr-BA"/>
        </w:rPr>
        <w:t xml:space="preserve"> </w:t>
      </w:r>
      <w:r w:rsidR="00111985" w:rsidRPr="00E30BB1">
        <w:rPr>
          <w:rFonts w:asciiTheme="minorHAnsi" w:hAnsiTheme="minorHAnsi" w:cstheme="minorHAnsi"/>
          <w:sz w:val="22"/>
          <w:szCs w:val="22"/>
          <w:lang w:val="hr-BA"/>
        </w:rPr>
        <w:t>05.</w:t>
      </w:r>
      <w:r w:rsidR="00917E09">
        <w:rPr>
          <w:rFonts w:asciiTheme="minorHAnsi" w:hAnsiTheme="minorHAnsi" w:cstheme="minorHAnsi"/>
          <w:sz w:val="22"/>
          <w:szCs w:val="22"/>
          <w:lang w:val="hr-BA"/>
        </w:rPr>
        <w:t xml:space="preserve"> </w:t>
      </w:r>
      <w:r w:rsidR="00111985" w:rsidRPr="00E30BB1">
        <w:rPr>
          <w:rFonts w:asciiTheme="minorHAnsi" w:hAnsiTheme="minorHAnsi" w:cstheme="minorHAnsi"/>
          <w:sz w:val="22"/>
          <w:szCs w:val="22"/>
          <w:lang w:val="hr-BA"/>
        </w:rPr>
        <w:t>2026. godine do 12h.</w:t>
      </w:r>
    </w:p>
    <w:p w14:paraId="5EA01AE9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3F354EB0" w14:textId="77777777" w:rsidR="0056733A" w:rsidRPr="007F7E70" w:rsidRDefault="0056733A" w:rsidP="0056733A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t>KRITERIJI I NAČIN ODABIRA KANDIDATA</w:t>
      </w:r>
    </w:p>
    <w:p w14:paraId="7B187AF1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Neovisno povjerenstvo će razmotriti sve prijave te donijeti odluku na temelju sljedećih kriterija:</w:t>
      </w:r>
    </w:p>
    <w:p w14:paraId="75317AEA" w14:textId="77777777" w:rsidR="006D7B01" w:rsidRPr="007F7E70" w:rsidRDefault="006D7B01" w:rsidP="006D7B01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Iskustvo u provođenju </w:t>
      </w:r>
      <w:r w:rsidR="00A82244">
        <w:rPr>
          <w:rStyle w:val="normaltextrun"/>
          <w:rFonts w:ascii="Calibri" w:hAnsi="Calibri" w:cs="Calibri"/>
          <w:lang w:val="hr-BA"/>
        </w:rPr>
        <w:t xml:space="preserve">tematski </w:t>
      </w:r>
      <w:r w:rsidRPr="007F7E70">
        <w:rPr>
          <w:rStyle w:val="normaltextrun"/>
          <w:rFonts w:ascii="Calibri" w:hAnsi="Calibri" w:cs="Calibri"/>
          <w:lang w:val="hr-BA"/>
        </w:rPr>
        <w:t>sličnih edukacija</w:t>
      </w:r>
      <w:r w:rsidR="00F22D77">
        <w:rPr>
          <w:rStyle w:val="normaltextrun"/>
          <w:rFonts w:ascii="Calibri" w:hAnsi="Calibri" w:cs="Calibri"/>
          <w:lang w:val="hr-BA"/>
        </w:rPr>
        <w:t xml:space="preserve"> (30</w:t>
      </w:r>
      <w:r w:rsidRPr="007F7E70">
        <w:rPr>
          <w:rStyle w:val="normaltextrun"/>
          <w:rFonts w:ascii="Calibri" w:hAnsi="Calibri" w:cs="Calibri"/>
          <w:lang w:val="hr-BA"/>
        </w:rPr>
        <w:t>%</w:t>
      </w:r>
      <w:r w:rsidR="00F22D77">
        <w:rPr>
          <w:rStyle w:val="normaltextrun"/>
          <w:rFonts w:ascii="Calibri" w:hAnsi="Calibri" w:cs="Calibri"/>
          <w:lang w:val="hr-BA"/>
        </w:rPr>
        <w:t>)</w:t>
      </w:r>
    </w:p>
    <w:p w14:paraId="06455D85" w14:textId="77777777" w:rsidR="006D7B01" w:rsidRPr="007F7E70" w:rsidRDefault="006D7B01" w:rsidP="006D7B01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Relevantno znanje (akademsko ili neformalno, potkrijepljeno dokumentima) </w:t>
      </w:r>
      <w:r w:rsidR="00F22D77">
        <w:rPr>
          <w:rStyle w:val="normaltextrun"/>
          <w:rFonts w:ascii="Calibri" w:hAnsi="Calibri" w:cs="Calibri"/>
          <w:lang w:val="hr-BA"/>
        </w:rPr>
        <w:t>(</w:t>
      </w:r>
      <w:r w:rsidRPr="007F7E70">
        <w:rPr>
          <w:rStyle w:val="normaltextrun"/>
          <w:rFonts w:ascii="Calibri" w:hAnsi="Calibri" w:cs="Calibri"/>
          <w:lang w:val="hr-BA"/>
        </w:rPr>
        <w:t>20%</w:t>
      </w:r>
      <w:r w:rsidR="00F22D77">
        <w:rPr>
          <w:rStyle w:val="normaltextrun"/>
          <w:rFonts w:ascii="Calibri" w:hAnsi="Calibri" w:cs="Calibri"/>
          <w:lang w:val="hr-BA"/>
        </w:rPr>
        <w:t>)</w:t>
      </w:r>
    </w:p>
    <w:p w14:paraId="2E216A32" w14:textId="77777777" w:rsidR="006D7B01" w:rsidRPr="007F7E70" w:rsidRDefault="006D7B01" w:rsidP="006D7B01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Iskustvo u radu s marginaliziranim skupinama, posebno ženama</w:t>
      </w:r>
      <w:r w:rsidR="002E6F57" w:rsidRPr="007F7E70">
        <w:rPr>
          <w:rStyle w:val="normaltextrun"/>
          <w:rFonts w:ascii="Calibri" w:hAnsi="Calibri" w:cs="Calibri"/>
          <w:lang w:val="hr-BA"/>
        </w:rPr>
        <w:t xml:space="preserve"> i OSI</w:t>
      </w:r>
      <w:r w:rsidRPr="007F7E70">
        <w:rPr>
          <w:rStyle w:val="normaltextrun"/>
          <w:rFonts w:ascii="Calibri" w:hAnsi="Calibri" w:cs="Calibri"/>
          <w:lang w:val="hr-BA"/>
        </w:rPr>
        <w:t xml:space="preserve"> </w:t>
      </w:r>
      <w:r w:rsidR="00F22D77">
        <w:rPr>
          <w:rStyle w:val="normaltextrun"/>
          <w:rFonts w:ascii="Calibri" w:hAnsi="Calibri" w:cs="Calibri"/>
          <w:lang w:val="hr-BA"/>
        </w:rPr>
        <w:t>(</w:t>
      </w:r>
      <w:r w:rsidRPr="007F7E70">
        <w:rPr>
          <w:rStyle w:val="normaltextrun"/>
          <w:rFonts w:ascii="Calibri" w:hAnsi="Calibri" w:cs="Calibri"/>
          <w:lang w:val="hr-BA"/>
        </w:rPr>
        <w:t>15%</w:t>
      </w:r>
      <w:r w:rsidR="00F22D77">
        <w:rPr>
          <w:rStyle w:val="normaltextrun"/>
          <w:rFonts w:ascii="Calibri" w:hAnsi="Calibri" w:cs="Calibri"/>
          <w:lang w:val="hr-BA"/>
        </w:rPr>
        <w:t>)</w:t>
      </w:r>
    </w:p>
    <w:p w14:paraId="52F3C074" w14:textId="77777777" w:rsidR="006D7B01" w:rsidRPr="007F7E70" w:rsidRDefault="006D7B01" w:rsidP="006D7B01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Kvaliteta predloženog izvedbenog plana </w:t>
      </w:r>
      <w:r w:rsidR="00F22D77">
        <w:rPr>
          <w:rStyle w:val="normaltextrun"/>
          <w:rFonts w:ascii="Calibri" w:hAnsi="Calibri" w:cs="Calibri"/>
          <w:lang w:val="hr-BA"/>
        </w:rPr>
        <w:t>(</w:t>
      </w:r>
      <w:r w:rsidRPr="007F7E70">
        <w:rPr>
          <w:rStyle w:val="normaltextrun"/>
          <w:rFonts w:ascii="Calibri" w:hAnsi="Calibri" w:cs="Calibri"/>
          <w:lang w:val="hr-BA"/>
        </w:rPr>
        <w:t>25%</w:t>
      </w:r>
      <w:r w:rsidR="00F22D77">
        <w:rPr>
          <w:rStyle w:val="normaltextrun"/>
          <w:rFonts w:ascii="Calibri" w:hAnsi="Calibri" w:cs="Calibri"/>
          <w:lang w:val="hr-BA"/>
        </w:rPr>
        <w:t>)</w:t>
      </w:r>
    </w:p>
    <w:p w14:paraId="6C2AF622" w14:textId="77777777" w:rsidR="006D7B01" w:rsidRPr="00F22D77" w:rsidRDefault="00F22D77" w:rsidP="006D7B01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F22D77">
        <w:rPr>
          <w:rStyle w:val="normaltextrun"/>
          <w:rFonts w:ascii="Calibri" w:hAnsi="Calibri" w:cs="Calibri"/>
          <w:lang w:val="hr-BA"/>
        </w:rPr>
        <w:t>Spremnost za provedbu radionica u više mjesta u BiH</w:t>
      </w:r>
      <w:r w:rsidR="006D7B01" w:rsidRPr="00F22D77">
        <w:rPr>
          <w:rStyle w:val="normaltextrun"/>
          <w:rFonts w:ascii="Calibri" w:hAnsi="Calibri" w:cs="Calibri"/>
          <w:lang w:val="hr-BA"/>
        </w:rPr>
        <w:t xml:space="preserve"> </w:t>
      </w:r>
      <w:r w:rsidRPr="00F22D77">
        <w:rPr>
          <w:rStyle w:val="normaltextrun"/>
          <w:rFonts w:ascii="Calibri" w:hAnsi="Calibri" w:cs="Calibri"/>
          <w:lang w:val="hr-BA"/>
        </w:rPr>
        <w:t>(</w:t>
      </w:r>
      <w:r w:rsidR="006D7B01" w:rsidRPr="00F22D77">
        <w:rPr>
          <w:rStyle w:val="normaltextrun"/>
          <w:rFonts w:ascii="Calibri" w:hAnsi="Calibri" w:cs="Calibri"/>
          <w:lang w:val="hr-BA"/>
        </w:rPr>
        <w:t>1</w:t>
      </w:r>
      <w:r w:rsidRPr="00F22D77">
        <w:rPr>
          <w:rStyle w:val="normaltextrun"/>
          <w:rFonts w:ascii="Calibri" w:hAnsi="Calibri" w:cs="Calibri"/>
          <w:lang w:val="hr-BA"/>
        </w:rPr>
        <w:t>0</w:t>
      </w:r>
      <w:r w:rsidR="006D7B01" w:rsidRPr="00F22D77">
        <w:rPr>
          <w:rStyle w:val="normaltextrun"/>
          <w:rFonts w:ascii="Calibri" w:hAnsi="Calibri" w:cs="Calibri"/>
          <w:lang w:val="hr-BA"/>
        </w:rPr>
        <w:t>%</w:t>
      </w:r>
      <w:r w:rsidRPr="00F22D77">
        <w:rPr>
          <w:rStyle w:val="normaltextrun"/>
          <w:rFonts w:ascii="Calibri" w:hAnsi="Calibri" w:cs="Calibri"/>
          <w:lang w:val="hr-BA"/>
        </w:rPr>
        <w:t>)</w:t>
      </w:r>
    </w:p>
    <w:p w14:paraId="473167F1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4D6D707A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Svi prijavljeni kandidati bit će obaviješteni o rezultatima, a projektni tim zadržava pravo provjere informacija iz prijava.</w:t>
      </w:r>
    </w:p>
    <w:p w14:paraId="7A80CFAF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3AAC64D6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lang w:val="hr-BA"/>
        </w:rPr>
      </w:pPr>
      <w:r w:rsidRPr="007F7E70">
        <w:rPr>
          <w:rStyle w:val="normaltextrun"/>
          <w:rFonts w:ascii="Calibri" w:hAnsi="Calibri" w:cs="Calibri"/>
          <w:b/>
          <w:bCs/>
          <w:lang w:val="hr-BA"/>
        </w:rPr>
        <w:t>Sukob interesa:</w:t>
      </w:r>
    </w:p>
    <w:p w14:paraId="02A52DC1" w14:textId="77777777" w:rsidR="0056733A" w:rsidRPr="007F7E70" w:rsidRDefault="0056733A" w:rsidP="00F22D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Na poziv se ne mogu prijaviti osobe koje su u potencijalnom sukobu interesa. Povjerenstvo i projektni tim imaju pravo odbiti prijavu ako postoji opravdana sumnja u nepristranost ili povezanost s procesom odlučivanja, sukladno pravilima donatora i domaćem zakonodavstvu.</w:t>
      </w:r>
    </w:p>
    <w:p w14:paraId="15D8E795" w14:textId="77777777" w:rsidR="00DF7D07" w:rsidRPr="007F7E70" w:rsidRDefault="00DF7D07" w:rsidP="00F22D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</w:p>
    <w:p w14:paraId="3D3907E3" w14:textId="77777777" w:rsidR="00DF7D07" w:rsidRPr="007F7E70" w:rsidRDefault="00DF7D07" w:rsidP="00F22D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Svi podatci prikupljeni u ovom natječaju biti će obrađeni u skladu s Zakonom o zaštiti ličnih/osobnih podataka u BiH i korišteni isključivo za potrebe ovog natječaja. Svaki kandidat može u bilo koje vrijeme zatražiti brisanje podatka iz evidencije u skladu s Zakonom. </w:t>
      </w:r>
    </w:p>
    <w:p w14:paraId="4FF06841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54DC68D1" w14:textId="77777777" w:rsidR="0056733A" w:rsidRPr="007F7E70" w:rsidRDefault="0056733A" w:rsidP="00DF0FFB">
      <w:pPr>
        <w:pStyle w:val="ListParagraph"/>
        <w:widowControl w:val="0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="Calibri"/>
          <w:b/>
          <w:bCs/>
          <w:sz w:val="24"/>
          <w:szCs w:val="24"/>
          <w:lang w:val="hr-BA"/>
        </w:rPr>
      </w:pPr>
      <w:r w:rsidRPr="007F7E70">
        <w:rPr>
          <w:rFonts w:cs="Calibri"/>
          <w:b/>
          <w:bCs/>
          <w:sz w:val="24"/>
          <w:szCs w:val="24"/>
          <w:lang w:val="hr-BA"/>
        </w:rPr>
        <w:t>KONTAKT</w:t>
      </w:r>
    </w:p>
    <w:p w14:paraId="26AE06A6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Za dodatne informacije možete se obratiti kontakt osobi za projekt </w:t>
      </w:r>
      <w:r w:rsidR="00DF7D07" w:rsidRPr="00DF7D07">
        <w:rPr>
          <w:rStyle w:val="normaltextrun"/>
          <w:rFonts w:ascii="Calibri" w:hAnsi="Calibri" w:cs="Calibri"/>
          <w:i/>
          <w:lang w:val="hr-BA"/>
        </w:rPr>
        <w:t>Osnaživanje žena u BiH – Seeds of wellbeing</w:t>
      </w:r>
      <w:r w:rsidRPr="007F7E70">
        <w:rPr>
          <w:rStyle w:val="normaltextrun"/>
          <w:rFonts w:ascii="Calibri" w:hAnsi="Calibri" w:cs="Calibri"/>
          <w:lang w:val="hr-BA"/>
        </w:rPr>
        <w:t>:</w:t>
      </w:r>
    </w:p>
    <w:p w14:paraId="7D41D748" w14:textId="77777777" w:rsidR="0056733A" w:rsidRPr="007F7E70" w:rsidRDefault="0056733A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p w14:paraId="61ECE236" w14:textId="77777777" w:rsidR="0056733A" w:rsidRPr="007F7E70" w:rsidRDefault="00DF7D07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>Sanja Horvat</w:t>
      </w:r>
      <w:r w:rsidR="0056733A" w:rsidRPr="007F7E70">
        <w:rPr>
          <w:rStyle w:val="normaltextrun"/>
          <w:rFonts w:ascii="Calibri" w:hAnsi="Calibri" w:cs="Calibri"/>
          <w:lang w:val="hr-BA"/>
        </w:rPr>
        <w:t>, Caritas BiH – voditelj</w:t>
      </w:r>
      <w:r w:rsidRPr="007F7E70">
        <w:rPr>
          <w:rStyle w:val="normaltextrun"/>
          <w:rFonts w:ascii="Calibri" w:hAnsi="Calibri" w:cs="Calibri"/>
          <w:lang w:val="hr-BA"/>
        </w:rPr>
        <w:t>ica</w:t>
      </w:r>
      <w:r w:rsidR="0056733A" w:rsidRPr="007F7E70">
        <w:rPr>
          <w:rStyle w:val="normaltextrun"/>
          <w:rFonts w:ascii="Calibri" w:hAnsi="Calibri" w:cs="Calibri"/>
          <w:lang w:val="hr-BA"/>
        </w:rPr>
        <w:t xml:space="preserve"> projekta</w:t>
      </w:r>
    </w:p>
    <w:p w14:paraId="57AF1199" w14:textId="77777777" w:rsidR="0056733A" w:rsidRPr="007F7E70" w:rsidRDefault="006D7B01" w:rsidP="0056733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  <w:r w:rsidRPr="007F7E70">
        <w:rPr>
          <w:rStyle w:val="normaltextrun"/>
          <w:rFonts w:ascii="Calibri" w:hAnsi="Calibri" w:cs="Calibri"/>
          <w:lang w:val="hr-BA"/>
        </w:rPr>
        <w:t xml:space="preserve">E-mail: </w:t>
      </w:r>
      <w:r w:rsidR="00DF7D07" w:rsidRPr="007F7E70">
        <w:rPr>
          <w:rStyle w:val="normaltextrun"/>
          <w:rFonts w:ascii="Calibri" w:hAnsi="Calibri" w:cs="Calibri"/>
          <w:lang w:val="hr-BA"/>
        </w:rPr>
        <w:t>s.horvat</w:t>
      </w:r>
      <w:r w:rsidR="0056733A" w:rsidRPr="007F7E70">
        <w:rPr>
          <w:rStyle w:val="normaltextrun"/>
          <w:rFonts w:ascii="Calibri" w:hAnsi="Calibri" w:cs="Calibri"/>
          <w:lang w:val="hr-BA"/>
        </w:rPr>
        <w:t>@caritas.ba</w:t>
      </w:r>
    </w:p>
    <w:p w14:paraId="72430E91" w14:textId="127F132C" w:rsidR="0056733A" w:rsidRPr="007F7E70" w:rsidRDefault="0056733A" w:rsidP="006D7B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hr-BA"/>
        </w:rPr>
      </w:pPr>
    </w:p>
    <w:sectPr w:rsidR="0056733A" w:rsidRPr="007F7E70" w:rsidSect="000E427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304" w:bottom="1418" w:left="1304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7A3F2" w14:textId="77777777" w:rsidR="003772F5" w:rsidRDefault="003772F5">
      <w:r>
        <w:separator/>
      </w:r>
    </w:p>
  </w:endnote>
  <w:endnote w:type="continuationSeparator" w:id="0">
    <w:p w14:paraId="25995794" w14:textId="77777777" w:rsidR="003772F5" w:rsidRDefault="00377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E366A" w14:textId="77777777" w:rsidR="004C714B" w:rsidRPr="006D75F2" w:rsidRDefault="004C714B" w:rsidP="0046506E">
    <w:pPr>
      <w:pStyle w:val="BlockText"/>
      <w:ind w:left="0" w:right="0"/>
      <w:rPr>
        <w:b/>
        <w:sz w:val="16"/>
      </w:rPr>
    </w:pPr>
    <w:r w:rsidRPr="006D75F2">
      <w:rPr>
        <w:b/>
        <w:sz w:val="16"/>
      </w:rPr>
      <w:t xml:space="preserve">Mehmed bega Kapetanovića Ljubušaka 6, </w:t>
    </w:r>
    <w:r w:rsidR="0046506E" w:rsidRPr="006D75F2">
      <w:rPr>
        <w:b/>
        <w:sz w:val="16"/>
      </w:rPr>
      <w:t>BiH-71000 Sarajevo, Bosna i Hercegovina,</w:t>
    </w:r>
    <w:r w:rsidRPr="006D75F2">
      <w:rPr>
        <w:b/>
        <w:sz w:val="16"/>
      </w:rPr>
      <w:t xml:space="preserve"> ID broj: 4201278720004</w:t>
    </w:r>
  </w:p>
  <w:p w14:paraId="03BA278D" w14:textId="77777777" w:rsidR="004C714B" w:rsidRPr="006D75F2" w:rsidRDefault="006D75F2" w:rsidP="0046506E">
    <w:pPr>
      <w:tabs>
        <w:tab w:val="center" w:pos="4535"/>
      </w:tabs>
      <w:jc w:val="center"/>
      <w:rPr>
        <w:b/>
        <w:sz w:val="16"/>
      </w:rPr>
    </w:pPr>
    <w:r>
      <w:rPr>
        <w:b/>
        <w:sz w:val="16"/>
      </w:rPr>
      <w:t>T</w:t>
    </w:r>
    <w:r w:rsidR="004C714B" w:rsidRPr="006D75F2">
      <w:rPr>
        <w:b/>
        <w:sz w:val="16"/>
      </w:rPr>
      <w:t>el.</w:t>
    </w:r>
    <w:r w:rsidR="0046506E" w:rsidRPr="006D75F2">
      <w:rPr>
        <w:b/>
        <w:sz w:val="16"/>
      </w:rPr>
      <w:t>:</w:t>
    </w:r>
    <w:r w:rsidR="004C714B" w:rsidRPr="006D75F2">
      <w:rPr>
        <w:b/>
        <w:sz w:val="16"/>
      </w:rPr>
      <w:t xml:space="preserve"> +387 33</w:t>
    </w:r>
    <w:r>
      <w:rPr>
        <w:b/>
        <w:sz w:val="16"/>
      </w:rPr>
      <w:t xml:space="preserve"> 206-441 i</w:t>
    </w:r>
    <w:r w:rsidR="0046506E" w:rsidRPr="006D75F2">
      <w:rPr>
        <w:b/>
        <w:sz w:val="16"/>
      </w:rPr>
      <w:t xml:space="preserve"> 206-</w:t>
    </w:r>
    <w:r w:rsidR="004C714B" w:rsidRPr="006D75F2">
      <w:rPr>
        <w:b/>
        <w:sz w:val="16"/>
      </w:rPr>
      <w:t>442</w:t>
    </w:r>
    <w:r w:rsidR="0046506E" w:rsidRPr="006D75F2">
      <w:rPr>
        <w:b/>
        <w:sz w:val="16"/>
      </w:rPr>
      <w:t xml:space="preserve">, </w:t>
    </w:r>
    <w:r w:rsidR="005420A9" w:rsidRPr="006D75F2">
      <w:rPr>
        <w:b/>
        <w:sz w:val="16"/>
      </w:rPr>
      <w:t>f</w:t>
    </w:r>
    <w:r w:rsidR="0046506E" w:rsidRPr="006D75F2">
      <w:rPr>
        <w:b/>
        <w:sz w:val="16"/>
      </w:rPr>
      <w:t>aks: +387 33 206-</w:t>
    </w:r>
    <w:r w:rsidR="002C2C9C" w:rsidRPr="006D75F2">
      <w:rPr>
        <w:b/>
        <w:sz w:val="16"/>
      </w:rPr>
      <w:t xml:space="preserve">668, </w:t>
    </w:r>
    <w:r w:rsidR="005420A9" w:rsidRPr="006D75F2">
      <w:rPr>
        <w:b/>
        <w:sz w:val="16"/>
      </w:rPr>
      <w:t>e</w:t>
    </w:r>
    <w:r w:rsidR="0046506E" w:rsidRPr="006D75F2">
      <w:rPr>
        <w:b/>
        <w:sz w:val="16"/>
      </w:rPr>
      <w:t xml:space="preserve">-mail: </w:t>
    </w:r>
    <w:r w:rsidR="002C2C9C" w:rsidRPr="006D75F2">
      <w:rPr>
        <w:b/>
        <w:sz w:val="16"/>
      </w:rPr>
      <w:t>caritas@caritas.</w:t>
    </w:r>
    <w:r w:rsidR="004C714B" w:rsidRPr="006D75F2">
      <w:rPr>
        <w:b/>
        <w:sz w:val="16"/>
      </w:rPr>
      <w:t xml:space="preserve">ba, </w:t>
    </w:r>
    <w:r w:rsidR="005420A9" w:rsidRPr="006D75F2">
      <w:rPr>
        <w:b/>
        <w:sz w:val="16"/>
      </w:rPr>
      <w:t>w</w:t>
    </w:r>
    <w:r w:rsidR="006932D8" w:rsidRPr="006D75F2">
      <w:rPr>
        <w:b/>
        <w:sz w:val="16"/>
      </w:rPr>
      <w:t xml:space="preserve">eb: </w:t>
    </w:r>
    <w:r w:rsidR="002C2C9C" w:rsidRPr="006D75F2">
      <w:rPr>
        <w:b/>
        <w:sz w:val="16"/>
      </w:rPr>
      <w:t>www.caritas.ba</w:t>
    </w:r>
  </w:p>
  <w:p w14:paraId="178BF1B1" w14:textId="77777777" w:rsidR="00E42C24" w:rsidRDefault="00E42C24" w:rsidP="00E42C24">
    <w:pPr>
      <w:pStyle w:val="Footer"/>
      <w:jc w:val="center"/>
      <w:rPr>
        <w:b/>
        <w:sz w:val="16"/>
      </w:rPr>
    </w:pPr>
    <w:r>
      <w:rPr>
        <w:b/>
        <w:sz w:val="16"/>
      </w:rPr>
      <w:t>Žiro račun: UniCredit Bank d.d. Mostar, Kardinala Stepinca bb, 88000 Mostar, KM: 338320 22007 22429</w:t>
    </w:r>
  </w:p>
  <w:p w14:paraId="6EC3BFE1" w14:textId="77777777" w:rsidR="00E42C24" w:rsidRDefault="00E42C24" w:rsidP="00E42C24">
    <w:pPr>
      <w:pStyle w:val="Footer"/>
      <w:jc w:val="center"/>
      <w:rPr>
        <w:b/>
      </w:rPr>
    </w:pPr>
    <w:r>
      <w:rPr>
        <w:b/>
        <w:sz w:val="16"/>
      </w:rPr>
      <w:t>Devizni račun: IBAN BA39 338 060 48937 86133; SWIFT CODE: UNCRBA 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315FF" w14:textId="77777777" w:rsidR="00902668" w:rsidRDefault="00902668" w:rsidP="00902668">
    <w:pPr>
      <w:pStyle w:val="BlockText"/>
      <w:ind w:left="0" w:right="0"/>
      <w:rPr>
        <w:b/>
        <w:sz w:val="16"/>
      </w:rPr>
    </w:pPr>
    <w:r>
      <w:rPr>
        <w:b/>
        <w:sz w:val="16"/>
      </w:rPr>
      <w:t>Mehmed bega Kapetanovića Ljubušaka 6, BiH-71000 Sarajevo, Bosna i Hercegovina, ID broj: 4201278720004</w:t>
    </w:r>
  </w:p>
  <w:p w14:paraId="52AFB452" w14:textId="77777777" w:rsidR="00902668" w:rsidRDefault="00902668" w:rsidP="00902668">
    <w:pPr>
      <w:tabs>
        <w:tab w:val="center" w:pos="4535"/>
      </w:tabs>
      <w:jc w:val="center"/>
      <w:rPr>
        <w:b/>
        <w:sz w:val="16"/>
      </w:rPr>
    </w:pPr>
    <w:r>
      <w:rPr>
        <w:b/>
        <w:sz w:val="16"/>
      </w:rPr>
      <w:t xml:space="preserve">Središnji ured: tel.: +387 33 206-441, 206-442, faks: +387 33 206-668, e-mail: caritas@caritas.ba, web: </w:t>
    </w:r>
    <w:r w:rsidRPr="00902668">
      <w:rPr>
        <w:b/>
        <w:sz w:val="16"/>
      </w:rPr>
      <w:t>www.caritas.ba</w:t>
    </w:r>
  </w:p>
  <w:p w14:paraId="39A5A214" w14:textId="77777777" w:rsidR="00902668" w:rsidRDefault="00902668" w:rsidP="00902668">
    <w:pPr>
      <w:pStyle w:val="Footer"/>
      <w:jc w:val="center"/>
      <w:rPr>
        <w:b/>
        <w:sz w:val="16"/>
      </w:rPr>
    </w:pPr>
    <w:r>
      <w:rPr>
        <w:b/>
        <w:sz w:val="16"/>
      </w:rPr>
      <w:t>Žiro račun: UniCredit Bank d.d. Mostar, Kardinala Stepinca bb, 88000 Mostar, KM: 338320 22007 22429</w:t>
    </w:r>
  </w:p>
  <w:p w14:paraId="2247AF83" w14:textId="77777777" w:rsidR="00902668" w:rsidRPr="00902668" w:rsidRDefault="00902668" w:rsidP="00902668">
    <w:pPr>
      <w:pStyle w:val="Footer"/>
      <w:jc w:val="center"/>
      <w:rPr>
        <w:b/>
      </w:rPr>
    </w:pPr>
    <w:r>
      <w:rPr>
        <w:b/>
        <w:sz w:val="16"/>
      </w:rPr>
      <w:t>Devizni račun: IBAN BA39 338 060 48937 86133; SWIFT CODE: UNCRBA 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1548A" w14:textId="77777777" w:rsidR="003772F5" w:rsidRDefault="003772F5">
      <w:r>
        <w:separator/>
      </w:r>
    </w:p>
  </w:footnote>
  <w:footnote w:type="continuationSeparator" w:id="0">
    <w:p w14:paraId="18FB7412" w14:textId="77777777" w:rsidR="003772F5" w:rsidRDefault="00377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2738" w14:textId="77777777" w:rsidR="0011237A" w:rsidRDefault="0011237A">
    <w:pPr>
      <w:pStyle w:val="Header"/>
      <w:jc w:val="center"/>
    </w:pPr>
  </w:p>
  <w:p w14:paraId="3CDE59AC" w14:textId="77777777" w:rsidR="0011237A" w:rsidRDefault="001123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77C54" w14:textId="74132391" w:rsidR="00902668" w:rsidRDefault="00D8279D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4A72C965" wp14:editId="7A24E286">
          <wp:simplePos x="0" y="0"/>
          <wp:positionH relativeFrom="column">
            <wp:posOffset>3808095</wp:posOffset>
          </wp:positionH>
          <wp:positionV relativeFrom="paragraph">
            <wp:posOffset>44450</wp:posOffset>
          </wp:positionV>
          <wp:extent cx="1898015" cy="949325"/>
          <wp:effectExtent l="0" t="0" r="0" b="0"/>
          <wp:wrapThrough wrapText="bothSides">
            <wp:wrapPolygon edited="0">
              <wp:start x="0" y="0"/>
              <wp:lineTo x="0" y="21239"/>
              <wp:lineTo x="21463" y="21239"/>
              <wp:lineTo x="21463" y="0"/>
              <wp:lineTo x="0" y="0"/>
            </wp:wrapPolygon>
          </wp:wrapThrough>
          <wp:docPr id="1" name="Picture 2" descr="Caritas BiH_Vodoravna verzija_Color_Pozitiv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itas BiH_Vodoravna verzija_Color_Pozitiv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90C"/>
    <w:multiLevelType w:val="hybridMultilevel"/>
    <w:tmpl w:val="A05C8B00"/>
    <w:lvl w:ilvl="0" w:tplc="10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7C75"/>
    <w:multiLevelType w:val="hybridMultilevel"/>
    <w:tmpl w:val="14A2D00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047F1"/>
    <w:multiLevelType w:val="hybridMultilevel"/>
    <w:tmpl w:val="4BCC24B2"/>
    <w:lvl w:ilvl="0" w:tplc="5288A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single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27FD5"/>
    <w:multiLevelType w:val="hybridMultilevel"/>
    <w:tmpl w:val="A7DE8C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907ED8"/>
    <w:multiLevelType w:val="hybridMultilevel"/>
    <w:tmpl w:val="5F62902E"/>
    <w:lvl w:ilvl="0" w:tplc="62606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B9510B"/>
    <w:multiLevelType w:val="hybridMultilevel"/>
    <w:tmpl w:val="AC8AA75E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F482C"/>
    <w:multiLevelType w:val="hybridMultilevel"/>
    <w:tmpl w:val="1138D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D1224"/>
    <w:multiLevelType w:val="hybridMultilevel"/>
    <w:tmpl w:val="6A245F28"/>
    <w:lvl w:ilvl="0" w:tplc="5288A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single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76F36"/>
    <w:multiLevelType w:val="hybridMultilevel"/>
    <w:tmpl w:val="989E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21836"/>
    <w:multiLevelType w:val="hybridMultilevel"/>
    <w:tmpl w:val="297A8BA8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F6ED8"/>
    <w:multiLevelType w:val="hybridMultilevel"/>
    <w:tmpl w:val="A82AC6FA"/>
    <w:lvl w:ilvl="0" w:tplc="10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913B6"/>
    <w:multiLevelType w:val="hybridMultilevel"/>
    <w:tmpl w:val="9D44E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D5B0B"/>
    <w:multiLevelType w:val="hybridMultilevel"/>
    <w:tmpl w:val="F5823E98"/>
    <w:lvl w:ilvl="0" w:tplc="5288A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single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F7681"/>
    <w:multiLevelType w:val="hybridMultilevel"/>
    <w:tmpl w:val="07BAA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54AF3"/>
    <w:multiLevelType w:val="hybridMultilevel"/>
    <w:tmpl w:val="FFD67038"/>
    <w:lvl w:ilvl="0" w:tplc="10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42263"/>
    <w:multiLevelType w:val="hybridMultilevel"/>
    <w:tmpl w:val="C72C6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2929D9"/>
    <w:multiLevelType w:val="hybridMultilevel"/>
    <w:tmpl w:val="6C72CB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53E2879"/>
    <w:multiLevelType w:val="hybridMultilevel"/>
    <w:tmpl w:val="CF242260"/>
    <w:lvl w:ilvl="0" w:tplc="ACD2A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64C59"/>
    <w:multiLevelType w:val="hybridMultilevel"/>
    <w:tmpl w:val="6C42A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E3B80"/>
    <w:multiLevelType w:val="hybridMultilevel"/>
    <w:tmpl w:val="B7CC7E16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3C561E"/>
    <w:multiLevelType w:val="hybridMultilevel"/>
    <w:tmpl w:val="2A626F12"/>
    <w:lvl w:ilvl="0" w:tplc="5288A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single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A717F"/>
    <w:multiLevelType w:val="hybridMultilevel"/>
    <w:tmpl w:val="E4F0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55EE4"/>
    <w:multiLevelType w:val="hybridMultilevel"/>
    <w:tmpl w:val="239A3E18"/>
    <w:lvl w:ilvl="0" w:tplc="5288A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single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B36641"/>
    <w:multiLevelType w:val="hybridMultilevel"/>
    <w:tmpl w:val="4D5E6A66"/>
    <w:lvl w:ilvl="0" w:tplc="10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5129F"/>
    <w:multiLevelType w:val="hybridMultilevel"/>
    <w:tmpl w:val="3378EEDA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8563D6"/>
    <w:multiLevelType w:val="hybridMultilevel"/>
    <w:tmpl w:val="DC82E1DC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27DB1"/>
    <w:multiLevelType w:val="hybridMultilevel"/>
    <w:tmpl w:val="90603EF0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B5934"/>
    <w:multiLevelType w:val="hybridMultilevel"/>
    <w:tmpl w:val="E4E0E432"/>
    <w:lvl w:ilvl="0" w:tplc="10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A4378"/>
    <w:multiLevelType w:val="hybridMultilevel"/>
    <w:tmpl w:val="25BAB74C"/>
    <w:lvl w:ilvl="0" w:tplc="5288A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u w:val="single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42816"/>
    <w:multiLevelType w:val="hybridMultilevel"/>
    <w:tmpl w:val="300EDC02"/>
    <w:lvl w:ilvl="0" w:tplc="10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81542F"/>
    <w:multiLevelType w:val="hybridMultilevel"/>
    <w:tmpl w:val="B32ABE7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19"/>
  </w:num>
  <w:num w:numId="4">
    <w:abstractNumId w:val="4"/>
  </w:num>
  <w:num w:numId="5">
    <w:abstractNumId w:val="17"/>
  </w:num>
  <w:num w:numId="6">
    <w:abstractNumId w:val="18"/>
  </w:num>
  <w:num w:numId="7">
    <w:abstractNumId w:val="13"/>
  </w:num>
  <w:num w:numId="8">
    <w:abstractNumId w:val="21"/>
  </w:num>
  <w:num w:numId="9">
    <w:abstractNumId w:val="8"/>
  </w:num>
  <w:num w:numId="10">
    <w:abstractNumId w:val="6"/>
  </w:num>
  <w:num w:numId="11">
    <w:abstractNumId w:val="11"/>
  </w:num>
  <w:num w:numId="12">
    <w:abstractNumId w:val="16"/>
  </w:num>
  <w:num w:numId="13">
    <w:abstractNumId w:val="15"/>
  </w:num>
  <w:num w:numId="14">
    <w:abstractNumId w:val="10"/>
  </w:num>
  <w:num w:numId="15">
    <w:abstractNumId w:val="14"/>
  </w:num>
  <w:num w:numId="16">
    <w:abstractNumId w:val="29"/>
  </w:num>
  <w:num w:numId="17">
    <w:abstractNumId w:val="27"/>
  </w:num>
  <w:num w:numId="18">
    <w:abstractNumId w:val="0"/>
  </w:num>
  <w:num w:numId="19">
    <w:abstractNumId w:val="23"/>
  </w:num>
  <w:num w:numId="20">
    <w:abstractNumId w:val="2"/>
  </w:num>
  <w:num w:numId="21">
    <w:abstractNumId w:val="7"/>
  </w:num>
  <w:num w:numId="22">
    <w:abstractNumId w:val="28"/>
  </w:num>
  <w:num w:numId="23">
    <w:abstractNumId w:val="12"/>
  </w:num>
  <w:num w:numId="24">
    <w:abstractNumId w:val="20"/>
  </w:num>
  <w:num w:numId="25">
    <w:abstractNumId w:val="22"/>
  </w:num>
  <w:num w:numId="26">
    <w:abstractNumId w:val="24"/>
  </w:num>
  <w:num w:numId="27">
    <w:abstractNumId w:val="9"/>
  </w:num>
  <w:num w:numId="28">
    <w:abstractNumId w:val="26"/>
  </w:num>
  <w:num w:numId="29">
    <w:abstractNumId w:val="5"/>
  </w:num>
  <w:num w:numId="30">
    <w:abstractNumId w:val="25"/>
  </w:num>
  <w:num w:numId="3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EwtTQ1MrcwNzQwNTBS0lEKTi0uzszPAykwrAUAGqdEXiwAAAA="/>
  </w:docVars>
  <w:rsids>
    <w:rsidRoot w:val="003C108C"/>
    <w:rsid w:val="00013A9C"/>
    <w:rsid w:val="000218EB"/>
    <w:rsid w:val="00024D66"/>
    <w:rsid w:val="000362D9"/>
    <w:rsid w:val="000578C7"/>
    <w:rsid w:val="000703E1"/>
    <w:rsid w:val="00084FF7"/>
    <w:rsid w:val="00092384"/>
    <w:rsid w:val="0009239E"/>
    <w:rsid w:val="000B0DF3"/>
    <w:rsid w:val="000B160C"/>
    <w:rsid w:val="000B72EA"/>
    <w:rsid w:val="000C0275"/>
    <w:rsid w:val="000D1113"/>
    <w:rsid w:val="000D1A57"/>
    <w:rsid w:val="000D27C6"/>
    <w:rsid w:val="000D4730"/>
    <w:rsid w:val="000D6C4C"/>
    <w:rsid w:val="000D6F4E"/>
    <w:rsid w:val="000D7F6D"/>
    <w:rsid w:val="000E4277"/>
    <w:rsid w:val="001107E0"/>
    <w:rsid w:val="00111985"/>
    <w:rsid w:val="0011237A"/>
    <w:rsid w:val="00114A27"/>
    <w:rsid w:val="001271E2"/>
    <w:rsid w:val="001334BB"/>
    <w:rsid w:val="00135383"/>
    <w:rsid w:val="001378A7"/>
    <w:rsid w:val="00157C08"/>
    <w:rsid w:val="00160FB9"/>
    <w:rsid w:val="00180309"/>
    <w:rsid w:val="001816FF"/>
    <w:rsid w:val="00191A1D"/>
    <w:rsid w:val="001A760A"/>
    <w:rsid w:val="001A79C0"/>
    <w:rsid w:val="001B27A3"/>
    <w:rsid w:val="001B5092"/>
    <w:rsid w:val="001B5DF0"/>
    <w:rsid w:val="001B6278"/>
    <w:rsid w:val="001C4471"/>
    <w:rsid w:val="001D1007"/>
    <w:rsid w:val="001D1505"/>
    <w:rsid w:val="001E0954"/>
    <w:rsid w:val="001E72F0"/>
    <w:rsid w:val="00207577"/>
    <w:rsid w:val="00221EFF"/>
    <w:rsid w:val="00227A0D"/>
    <w:rsid w:val="002466A0"/>
    <w:rsid w:val="00255C6F"/>
    <w:rsid w:val="00271986"/>
    <w:rsid w:val="002725E1"/>
    <w:rsid w:val="00287A0A"/>
    <w:rsid w:val="002A6F51"/>
    <w:rsid w:val="002B7B3E"/>
    <w:rsid w:val="002C0703"/>
    <w:rsid w:val="002C2C9C"/>
    <w:rsid w:val="002C56D4"/>
    <w:rsid w:val="002C76A5"/>
    <w:rsid w:val="002D16BB"/>
    <w:rsid w:val="002E6F57"/>
    <w:rsid w:val="002E74DF"/>
    <w:rsid w:val="002F6932"/>
    <w:rsid w:val="00303D27"/>
    <w:rsid w:val="003220E6"/>
    <w:rsid w:val="0033341C"/>
    <w:rsid w:val="00334EF8"/>
    <w:rsid w:val="0033793E"/>
    <w:rsid w:val="00344D48"/>
    <w:rsid w:val="00363437"/>
    <w:rsid w:val="00366069"/>
    <w:rsid w:val="00372E2E"/>
    <w:rsid w:val="003772F5"/>
    <w:rsid w:val="003821B1"/>
    <w:rsid w:val="00385B5A"/>
    <w:rsid w:val="003937B4"/>
    <w:rsid w:val="0039571A"/>
    <w:rsid w:val="003A58D3"/>
    <w:rsid w:val="003A7FCC"/>
    <w:rsid w:val="003C108C"/>
    <w:rsid w:val="003C3B0E"/>
    <w:rsid w:val="003C45B1"/>
    <w:rsid w:val="003C55A8"/>
    <w:rsid w:val="003D5EB8"/>
    <w:rsid w:val="003E2CD2"/>
    <w:rsid w:val="003E7683"/>
    <w:rsid w:val="003F148C"/>
    <w:rsid w:val="003F160E"/>
    <w:rsid w:val="003F5984"/>
    <w:rsid w:val="00401B5E"/>
    <w:rsid w:val="00403147"/>
    <w:rsid w:val="004037B0"/>
    <w:rsid w:val="00416775"/>
    <w:rsid w:val="00420576"/>
    <w:rsid w:val="00424639"/>
    <w:rsid w:val="00425A2A"/>
    <w:rsid w:val="004369CB"/>
    <w:rsid w:val="00437D80"/>
    <w:rsid w:val="004400BC"/>
    <w:rsid w:val="004446D3"/>
    <w:rsid w:val="004477F0"/>
    <w:rsid w:val="004501BD"/>
    <w:rsid w:val="0045299C"/>
    <w:rsid w:val="004562EA"/>
    <w:rsid w:val="00457091"/>
    <w:rsid w:val="00457B35"/>
    <w:rsid w:val="004620DD"/>
    <w:rsid w:val="0046506E"/>
    <w:rsid w:val="004724DC"/>
    <w:rsid w:val="0047354E"/>
    <w:rsid w:val="00480FB2"/>
    <w:rsid w:val="0049045A"/>
    <w:rsid w:val="00493876"/>
    <w:rsid w:val="00493AEE"/>
    <w:rsid w:val="004A3CD6"/>
    <w:rsid w:val="004B0550"/>
    <w:rsid w:val="004B487E"/>
    <w:rsid w:val="004B6A86"/>
    <w:rsid w:val="004C6B53"/>
    <w:rsid w:val="004C714B"/>
    <w:rsid w:val="004C77EA"/>
    <w:rsid w:val="004E13C5"/>
    <w:rsid w:val="004F02C9"/>
    <w:rsid w:val="004F09C3"/>
    <w:rsid w:val="004F370C"/>
    <w:rsid w:val="004F3BA4"/>
    <w:rsid w:val="004F7D19"/>
    <w:rsid w:val="00504429"/>
    <w:rsid w:val="00505F17"/>
    <w:rsid w:val="005312D2"/>
    <w:rsid w:val="005420A9"/>
    <w:rsid w:val="00543329"/>
    <w:rsid w:val="00550850"/>
    <w:rsid w:val="00555ADC"/>
    <w:rsid w:val="0056733A"/>
    <w:rsid w:val="005714E0"/>
    <w:rsid w:val="00587F1B"/>
    <w:rsid w:val="00590E87"/>
    <w:rsid w:val="005A3707"/>
    <w:rsid w:val="005A687C"/>
    <w:rsid w:val="005C07E9"/>
    <w:rsid w:val="005D092C"/>
    <w:rsid w:val="005E419C"/>
    <w:rsid w:val="005F112E"/>
    <w:rsid w:val="005F51E5"/>
    <w:rsid w:val="006061C1"/>
    <w:rsid w:val="00611A45"/>
    <w:rsid w:val="00627461"/>
    <w:rsid w:val="00636E02"/>
    <w:rsid w:val="00641C42"/>
    <w:rsid w:val="00643455"/>
    <w:rsid w:val="00654C57"/>
    <w:rsid w:val="00680019"/>
    <w:rsid w:val="006932D8"/>
    <w:rsid w:val="006A62F4"/>
    <w:rsid w:val="006B0B28"/>
    <w:rsid w:val="006B570B"/>
    <w:rsid w:val="006C31A8"/>
    <w:rsid w:val="006C55F8"/>
    <w:rsid w:val="006D75F2"/>
    <w:rsid w:val="006D7B01"/>
    <w:rsid w:val="006F4FB6"/>
    <w:rsid w:val="00722AF0"/>
    <w:rsid w:val="00724D43"/>
    <w:rsid w:val="00730023"/>
    <w:rsid w:val="00732E30"/>
    <w:rsid w:val="007407FF"/>
    <w:rsid w:val="007612AC"/>
    <w:rsid w:val="00776EF4"/>
    <w:rsid w:val="00787BF7"/>
    <w:rsid w:val="007972C4"/>
    <w:rsid w:val="007B321C"/>
    <w:rsid w:val="007C3239"/>
    <w:rsid w:val="007C324A"/>
    <w:rsid w:val="007D6905"/>
    <w:rsid w:val="007E4E23"/>
    <w:rsid w:val="007E7E55"/>
    <w:rsid w:val="007F7E70"/>
    <w:rsid w:val="00805041"/>
    <w:rsid w:val="008142A9"/>
    <w:rsid w:val="0081434B"/>
    <w:rsid w:val="00814702"/>
    <w:rsid w:val="00814BB4"/>
    <w:rsid w:val="00815243"/>
    <w:rsid w:val="008206AD"/>
    <w:rsid w:val="008329D4"/>
    <w:rsid w:val="008359BE"/>
    <w:rsid w:val="00837481"/>
    <w:rsid w:val="008400BA"/>
    <w:rsid w:val="00842598"/>
    <w:rsid w:val="00854F9E"/>
    <w:rsid w:val="0086673E"/>
    <w:rsid w:val="00866EAD"/>
    <w:rsid w:val="00871274"/>
    <w:rsid w:val="00874547"/>
    <w:rsid w:val="00877772"/>
    <w:rsid w:val="0088312E"/>
    <w:rsid w:val="00885FC8"/>
    <w:rsid w:val="008939CD"/>
    <w:rsid w:val="008973CC"/>
    <w:rsid w:val="008A08FC"/>
    <w:rsid w:val="008B3D7C"/>
    <w:rsid w:val="008E314A"/>
    <w:rsid w:val="008E31DC"/>
    <w:rsid w:val="008E3E33"/>
    <w:rsid w:val="008E5340"/>
    <w:rsid w:val="008F6C0F"/>
    <w:rsid w:val="00902668"/>
    <w:rsid w:val="00907375"/>
    <w:rsid w:val="009100F8"/>
    <w:rsid w:val="00910B83"/>
    <w:rsid w:val="00913649"/>
    <w:rsid w:val="00917E09"/>
    <w:rsid w:val="00923F7A"/>
    <w:rsid w:val="00945683"/>
    <w:rsid w:val="00946792"/>
    <w:rsid w:val="00946DEA"/>
    <w:rsid w:val="009531F0"/>
    <w:rsid w:val="009561F3"/>
    <w:rsid w:val="00961F46"/>
    <w:rsid w:val="00962A86"/>
    <w:rsid w:val="0097782B"/>
    <w:rsid w:val="00984561"/>
    <w:rsid w:val="00991CEF"/>
    <w:rsid w:val="009C3881"/>
    <w:rsid w:val="009E27EE"/>
    <w:rsid w:val="009E7E2E"/>
    <w:rsid w:val="009F337C"/>
    <w:rsid w:val="009F5726"/>
    <w:rsid w:val="009F6CC1"/>
    <w:rsid w:val="00A0023E"/>
    <w:rsid w:val="00A049EB"/>
    <w:rsid w:val="00A06F9A"/>
    <w:rsid w:val="00A20562"/>
    <w:rsid w:val="00A259A4"/>
    <w:rsid w:val="00A31A6D"/>
    <w:rsid w:val="00A35EE5"/>
    <w:rsid w:val="00A3673F"/>
    <w:rsid w:val="00A431C7"/>
    <w:rsid w:val="00A546BD"/>
    <w:rsid w:val="00A62D4E"/>
    <w:rsid w:val="00A62DDA"/>
    <w:rsid w:val="00A63F16"/>
    <w:rsid w:val="00A738A5"/>
    <w:rsid w:val="00A82244"/>
    <w:rsid w:val="00A837F0"/>
    <w:rsid w:val="00A86A30"/>
    <w:rsid w:val="00A924B2"/>
    <w:rsid w:val="00A94773"/>
    <w:rsid w:val="00AA7651"/>
    <w:rsid w:val="00AC2E34"/>
    <w:rsid w:val="00AC457E"/>
    <w:rsid w:val="00AD02BB"/>
    <w:rsid w:val="00AE3BD9"/>
    <w:rsid w:val="00AF5560"/>
    <w:rsid w:val="00AF77C6"/>
    <w:rsid w:val="00B03B4C"/>
    <w:rsid w:val="00B071EC"/>
    <w:rsid w:val="00B126E1"/>
    <w:rsid w:val="00B12A6B"/>
    <w:rsid w:val="00B2363C"/>
    <w:rsid w:val="00B317C6"/>
    <w:rsid w:val="00B377B3"/>
    <w:rsid w:val="00B41AB0"/>
    <w:rsid w:val="00B60761"/>
    <w:rsid w:val="00B65125"/>
    <w:rsid w:val="00B67167"/>
    <w:rsid w:val="00B769C2"/>
    <w:rsid w:val="00B773D2"/>
    <w:rsid w:val="00B90896"/>
    <w:rsid w:val="00B91881"/>
    <w:rsid w:val="00BA62D5"/>
    <w:rsid w:val="00BC0BC3"/>
    <w:rsid w:val="00BC5E6B"/>
    <w:rsid w:val="00BC7CFD"/>
    <w:rsid w:val="00BD0C39"/>
    <w:rsid w:val="00BD1312"/>
    <w:rsid w:val="00BD1ECC"/>
    <w:rsid w:val="00BD2F89"/>
    <w:rsid w:val="00BD3667"/>
    <w:rsid w:val="00BD6D7C"/>
    <w:rsid w:val="00BE2CE8"/>
    <w:rsid w:val="00BE2EA3"/>
    <w:rsid w:val="00C05934"/>
    <w:rsid w:val="00C17414"/>
    <w:rsid w:val="00C24D76"/>
    <w:rsid w:val="00C2608A"/>
    <w:rsid w:val="00C32696"/>
    <w:rsid w:val="00C5401E"/>
    <w:rsid w:val="00C765CC"/>
    <w:rsid w:val="00C93368"/>
    <w:rsid w:val="00C979C7"/>
    <w:rsid w:val="00CA4EFD"/>
    <w:rsid w:val="00CC0699"/>
    <w:rsid w:val="00CC2F39"/>
    <w:rsid w:val="00CC721E"/>
    <w:rsid w:val="00CD67C7"/>
    <w:rsid w:val="00CE204A"/>
    <w:rsid w:val="00CE66B7"/>
    <w:rsid w:val="00CE6C3B"/>
    <w:rsid w:val="00CE7BE1"/>
    <w:rsid w:val="00CF4B40"/>
    <w:rsid w:val="00D101C7"/>
    <w:rsid w:val="00D11304"/>
    <w:rsid w:val="00D133EE"/>
    <w:rsid w:val="00D2158B"/>
    <w:rsid w:val="00D23BCE"/>
    <w:rsid w:val="00D31CD2"/>
    <w:rsid w:val="00D34498"/>
    <w:rsid w:val="00D65CEF"/>
    <w:rsid w:val="00D8160F"/>
    <w:rsid w:val="00D81B83"/>
    <w:rsid w:val="00D8279D"/>
    <w:rsid w:val="00D87149"/>
    <w:rsid w:val="00DA2D19"/>
    <w:rsid w:val="00DA4CB2"/>
    <w:rsid w:val="00DA51FD"/>
    <w:rsid w:val="00DC0786"/>
    <w:rsid w:val="00DC50CB"/>
    <w:rsid w:val="00DD4CB6"/>
    <w:rsid w:val="00DF0FFB"/>
    <w:rsid w:val="00DF2DE4"/>
    <w:rsid w:val="00DF7D07"/>
    <w:rsid w:val="00E012AA"/>
    <w:rsid w:val="00E03501"/>
    <w:rsid w:val="00E06DF0"/>
    <w:rsid w:val="00E249E5"/>
    <w:rsid w:val="00E30249"/>
    <w:rsid w:val="00E40BDC"/>
    <w:rsid w:val="00E42C24"/>
    <w:rsid w:val="00E52F8F"/>
    <w:rsid w:val="00E5420F"/>
    <w:rsid w:val="00E6428F"/>
    <w:rsid w:val="00E64B6E"/>
    <w:rsid w:val="00E650E2"/>
    <w:rsid w:val="00E65DD6"/>
    <w:rsid w:val="00E72BF0"/>
    <w:rsid w:val="00E819DB"/>
    <w:rsid w:val="00E87C41"/>
    <w:rsid w:val="00E9218C"/>
    <w:rsid w:val="00EB3344"/>
    <w:rsid w:val="00EB7FEF"/>
    <w:rsid w:val="00EC2D22"/>
    <w:rsid w:val="00EE7320"/>
    <w:rsid w:val="00F12261"/>
    <w:rsid w:val="00F21160"/>
    <w:rsid w:val="00F22D77"/>
    <w:rsid w:val="00F32A85"/>
    <w:rsid w:val="00F40F29"/>
    <w:rsid w:val="00F479EC"/>
    <w:rsid w:val="00F52A41"/>
    <w:rsid w:val="00F5764B"/>
    <w:rsid w:val="00F67D5A"/>
    <w:rsid w:val="00F85BF2"/>
    <w:rsid w:val="00F92C24"/>
    <w:rsid w:val="00F96379"/>
    <w:rsid w:val="00F96DAB"/>
    <w:rsid w:val="00FA2BE9"/>
    <w:rsid w:val="00FC55E7"/>
    <w:rsid w:val="00FD2731"/>
    <w:rsid w:val="00FD5212"/>
    <w:rsid w:val="00FE5C40"/>
    <w:rsid w:val="00FE606F"/>
    <w:rsid w:val="00FE6178"/>
    <w:rsid w:val="00FE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45720D7E"/>
  <w15:chartTrackingRefBased/>
  <w15:docId w15:val="{D20D7F0D-74F4-43B6-BB22-65C6F4DA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3BD9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D473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A431C7"/>
    <w:pPr>
      <w:spacing w:before="100" w:beforeAutospacing="1" w:after="100" w:afterAutospacing="1"/>
      <w:outlineLvl w:val="2"/>
    </w:pPr>
    <w:rPr>
      <w:b/>
      <w:bCs/>
      <w:sz w:val="27"/>
      <w:szCs w:val="27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Normal"/>
    <w:pPr>
      <w:ind w:left="1440" w:right="900"/>
      <w:jc w:val="center"/>
    </w:pPr>
  </w:style>
  <w:style w:type="paragraph" w:styleId="BodyText">
    <w:name w:val="Body Text"/>
    <w:basedOn w:val="Normal"/>
    <w:pPr>
      <w:ind w:right="900"/>
      <w:jc w:val="center"/>
    </w:pPr>
    <w:rPr>
      <w:sz w:val="16"/>
    </w:rPr>
  </w:style>
  <w:style w:type="paragraph" w:styleId="BalloonText">
    <w:name w:val="Balloon Text"/>
    <w:basedOn w:val="Normal"/>
    <w:semiHidden/>
    <w:rsid w:val="00654C57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42C24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F6C0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bs-Latn-BA"/>
    </w:rPr>
  </w:style>
  <w:style w:type="character" w:customStyle="1" w:styleId="HeaderChar">
    <w:name w:val="Header Char"/>
    <w:link w:val="Header"/>
    <w:uiPriority w:val="99"/>
    <w:rsid w:val="0011237A"/>
    <w:rPr>
      <w:sz w:val="24"/>
      <w:szCs w:val="24"/>
      <w:lang w:val="hr-HR"/>
    </w:rPr>
  </w:style>
  <w:style w:type="character" w:customStyle="1" w:styleId="Heading3Char">
    <w:name w:val="Heading 3 Char"/>
    <w:link w:val="Heading3"/>
    <w:uiPriority w:val="9"/>
    <w:rsid w:val="00A431C7"/>
    <w:rPr>
      <w:b/>
      <w:bCs/>
      <w:sz w:val="27"/>
      <w:szCs w:val="27"/>
    </w:rPr>
  </w:style>
  <w:style w:type="character" w:styleId="Emphasis">
    <w:name w:val="Emphasis"/>
    <w:uiPriority w:val="20"/>
    <w:qFormat/>
    <w:rsid w:val="00493AEE"/>
    <w:rPr>
      <w:i/>
      <w:iCs/>
    </w:rPr>
  </w:style>
  <w:style w:type="paragraph" w:customStyle="1" w:styleId="paragraph">
    <w:name w:val="paragraph"/>
    <w:basedOn w:val="Normal"/>
    <w:rsid w:val="00DF2DE4"/>
    <w:pPr>
      <w:spacing w:before="100" w:beforeAutospacing="1" w:after="100" w:afterAutospacing="1"/>
    </w:pPr>
    <w:rPr>
      <w:lang w:val="en-US"/>
    </w:rPr>
  </w:style>
  <w:style w:type="character" w:customStyle="1" w:styleId="eop">
    <w:name w:val="eop"/>
    <w:rsid w:val="00DF2DE4"/>
  </w:style>
  <w:style w:type="character" w:customStyle="1" w:styleId="normaltextrun">
    <w:name w:val="normaltextrun"/>
    <w:rsid w:val="00DF2DE4"/>
  </w:style>
  <w:style w:type="character" w:customStyle="1" w:styleId="Heading2Char">
    <w:name w:val="Heading 2 Char"/>
    <w:link w:val="Heading2"/>
    <w:semiHidden/>
    <w:rsid w:val="000D4730"/>
    <w:rPr>
      <w:rFonts w:ascii="Calibri Light" w:eastAsia="Times New Roman" w:hAnsi="Calibri Light" w:cs="Times New Roman"/>
      <w:b/>
      <w:bCs/>
      <w:i/>
      <w:iCs/>
      <w:sz w:val="28"/>
      <w:szCs w:val="28"/>
      <w:lang w:val="hr-HR"/>
    </w:rPr>
  </w:style>
  <w:style w:type="character" w:styleId="UnresolvedMention">
    <w:name w:val="Unresolved Mention"/>
    <w:uiPriority w:val="99"/>
    <w:semiHidden/>
    <w:unhideWhenUsed/>
    <w:rsid w:val="006D7B0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AE3BD9"/>
    <w:rPr>
      <w:rFonts w:ascii="Calibri" w:hAnsi="Calibri" w:cs="Arial"/>
      <w:sz w:val="21"/>
      <w:szCs w:val="21"/>
      <w:lang w:val="bs-Latn-BA" w:eastAsia="en-US"/>
    </w:rPr>
  </w:style>
  <w:style w:type="character" w:customStyle="1" w:styleId="NoSpacingChar">
    <w:name w:val="No Spacing Char"/>
    <w:link w:val="NoSpacing"/>
    <w:uiPriority w:val="1"/>
    <w:rsid w:val="00AE3BD9"/>
    <w:rPr>
      <w:rFonts w:ascii="Calibri" w:hAnsi="Calibri" w:cs="Arial"/>
      <w:sz w:val="21"/>
      <w:szCs w:val="21"/>
      <w:lang w:val="bs-Latn-BA"/>
    </w:rPr>
  </w:style>
  <w:style w:type="paragraph" w:styleId="Title">
    <w:name w:val="Title"/>
    <w:basedOn w:val="Normal"/>
    <w:next w:val="Normal"/>
    <w:link w:val="TitleChar"/>
    <w:qFormat/>
    <w:rsid w:val="00AE3BD9"/>
    <w:pPr>
      <w:widowControl w:val="0"/>
      <w:tabs>
        <w:tab w:val="left" w:pos="-720"/>
      </w:tabs>
      <w:suppressAutoHyphens/>
      <w:jc w:val="center"/>
    </w:pPr>
    <w:rPr>
      <w:b/>
      <w:sz w:val="48"/>
      <w:szCs w:val="20"/>
      <w:lang w:val="en-US" w:eastAsia="ar-SA"/>
    </w:rPr>
  </w:style>
  <w:style w:type="character" w:customStyle="1" w:styleId="TitleChar">
    <w:name w:val="Title Char"/>
    <w:link w:val="Title"/>
    <w:rsid w:val="00AE3BD9"/>
    <w:rPr>
      <w:b/>
      <w:sz w:val="48"/>
      <w:lang w:eastAsia="ar-SA"/>
    </w:rPr>
  </w:style>
  <w:style w:type="character" w:styleId="CommentReference">
    <w:name w:val="annotation reference"/>
    <w:rsid w:val="002C56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C56D4"/>
    <w:rPr>
      <w:sz w:val="20"/>
      <w:szCs w:val="20"/>
    </w:rPr>
  </w:style>
  <w:style w:type="character" w:customStyle="1" w:styleId="CommentTextChar">
    <w:name w:val="Comment Text Char"/>
    <w:link w:val="CommentText"/>
    <w:rsid w:val="002C56D4"/>
    <w:rPr>
      <w:lang w:val="hr-H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C56D4"/>
    <w:rPr>
      <w:b/>
      <w:bCs/>
    </w:rPr>
  </w:style>
  <w:style w:type="character" w:customStyle="1" w:styleId="CommentSubjectChar">
    <w:name w:val="Comment Subject Char"/>
    <w:link w:val="CommentSubject"/>
    <w:rsid w:val="002C56D4"/>
    <w:rPr>
      <w:b/>
      <w:bCs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memorandu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7ECBE-2A9A-40D1-830A-68B8D8CC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</Template>
  <TotalTime>8</TotalTime>
  <Pages>5</Pages>
  <Words>1680</Words>
  <Characters>10736</Characters>
  <Application>Microsoft Office Word</Application>
  <DocSecurity>0</DocSecurity>
  <Lines>89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  </vt:lpstr>
      <vt:lpstr>  </vt:lpstr>
    </vt:vector>
  </TitlesOfParts>
  <Company>caritas</Company>
  <LinksUpToDate>false</LinksUpToDate>
  <CharactersWithSpaces>12392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Sanja Horvat</dc:creator>
  <cp:keywords/>
  <cp:lastModifiedBy>Sanja Horvat</cp:lastModifiedBy>
  <cp:revision>13</cp:revision>
  <cp:lastPrinted>2021-09-08T08:36:00Z</cp:lastPrinted>
  <dcterms:created xsi:type="dcterms:W3CDTF">2026-05-07T10:14:00Z</dcterms:created>
  <dcterms:modified xsi:type="dcterms:W3CDTF">2026-05-07T10:23:00Z</dcterms:modified>
</cp:coreProperties>
</file>